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28F" w:rsidRPr="00250404" w:rsidRDefault="00C5128F">
      <w:pPr>
        <w:spacing w:after="0"/>
        <w:ind w:left="120"/>
        <w:rPr>
          <w:lang w:val="ru-RU"/>
        </w:rPr>
      </w:pPr>
    </w:p>
    <w:p w:rsidR="00C5128F" w:rsidRPr="008E5124" w:rsidRDefault="00C5128F">
      <w:pPr>
        <w:rPr>
          <w:lang w:val="ru-RU"/>
        </w:rPr>
        <w:sectPr w:rsidR="00C5128F" w:rsidRPr="008E5124">
          <w:pgSz w:w="11906" w:h="16383"/>
          <w:pgMar w:top="1134" w:right="850" w:bottom="1134" w:left="1701" w:header="720" w:footer="720" w:gutter="0"/>
          <w:cols w:space="720"/>
        </w:sectPr>
      </w:pPr>
      <w:r w:rsidRPr="008E5124"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>
            <v:imagedata r:id="rId5" o:title=""/>
          </v:shape>
        </w:pict>
      </w:r>
    </w:p>
    <w:p w:rsidR="00C5128F" w:rsidRPr="00250404" w:rsidRDefault="00C5128F">
      <w:pPr>
        <w:spacing w:after="0" w:line="264" w:lineRule="auto"/>
        <w:ind w:left="120"/>
        <w:jc w:val="both"/>
        <w:rPr>
          <w:lang w:val="ru-RU"/>
        </w:rPr>
      </w:pPr>
      <w:bookmarkStart w:id="0" w:name="block-18300711"/>
      <w:bookmarkEnd w:id="0"/>
      <w:r w:rsidRPr="00250404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C5128F" w:rsidRPr="00250404" w:rsidRDefault="00C5128F">
      <w:pPr>
        <w:spacing w:after="0" w:line="264" w:lineRule="auto"/>
        <w:ind w:left="120"/>
        <w:jc w:val="both"/>
        <w:rPr>
          <w:lang w:val="ru-RU"/>
        </w:rPr>
      </w:pP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C5128F" w:rsidRPr="00250404" w:rsidRDefault="00C5128F">
      <w:pPr>
        <w:spacing w:after="0" w:line="264" w:lineRule="auto"/>
        <w:ind w:left="120"/>
        <w:jc w:val="both"/>
        <w:rPr>
          <w:lang w:val="ru-RU"/>
        </w:rPr>
      </w:pPr>
      <w:r w:rsidRPr="00250404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C5128F" w:rsidRPr="00250404" w:rsidRDefault="00C5128F">
      <w:pPr>
        <w:spacing w:after="0" w:line="264" w:lineRule="auto"/>
        <w:ind w:left="120"/>
        <w:jc w:val="both"/>
        <w:rPr>
          <w:lang w:val="ru-RU"/>
        </w:rPr>
      </w:pP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C5128F" w:rsidRPr="00250404" w:rsidRDefault="00C5128F">
      <w:pPr>
        <w:spacing w:after="0" w:line="264" w:lineRule="auto"/>
        <w:ind w:left="120"/>
        <w:jc w:val="both"/>
        <w:rPr>
          <w:lang w:val="ru-RU"/>
        </w:rPr>
      </w:pPr>
    </w:p>
    <w:p w:rsidR="00C5128F" w:rsidRPr="00250404" w:rsidRDefault="00C5128F">
      <w:pPr>
        <w:spacing w:after="0" w:line="264" w:lineRule="auto"/>
        <w:ind w:left="120"/>
        <w:jc w:val="both"/>
        <w:rPr>
          <w:lang w:val="ru-RU"/>
        </w:rPr>
      </w:pPr>
      <w:r w:rsidRPr="00250404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C5128F" w:rsidRPr="00250404" w:rsidRDefault="00C5128F">
      <w:pPr>
        <w:spacing w:after="0" w:line="264" w:lineRule="auto"/>
        <w:ind w:left="120"/>
        <w:jc w:val="both"/>
        <w:rPr>
          <w:lang w:val="ru-RU"/>
        </w:rPr>
      </w:pP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C5128F" w:rsidRPr="00250404" w:rsidRDefault="00C5128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C5128F" w:rsidRPr="00250404" w:rsidRDefault="00C5128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C5128F" w:rsidRPr="00250404" w:rsidRDefault="00C5128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C5128F" w:rsidRPr="00250404" w:rsidRDefault="00C5128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C5128F" w:rsidRPr="00250404" w:rsidRDefault="00C5128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C5128F" w:rsidRPr="00250404" w:rsidRDefault="00C5128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C5128F" w:rsidRPr="00250404" w:rsidRDefault="00C5128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C5128F" w:rsidRPr="00250404" w:rsidRDefault="00C5128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C5128F" w:rsidRPr="00250404" w:rsidRDefault="00C5128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C5128F" w:rsidRPr="00250404" w:rsidRDefault="00C5128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C5128F" w:rsidRPr="00250404" w:rsidRDefault="00C5128F">
      <w:pPr>
        <w:spacing w:after="0" w:line="264" w:lineRule="auto"/>
        <w:ind w:left="120"/>
        <w:jc w:val="both"/>
        <w:rPr>
          <w:lang w:val="ru-RU"/>
        </w:rPr>
      </w:pPr>
    </w:p>
    <w:p w:rsidR="00C5128F" w:rsidRPr="00250404" w:rsidRDefault="00C5128F">
      <w:pPr>
        <w:spacing w:after="0" w:line="264" w:lineRule="auto"/>
        <w:ind w:left="120"/>
        <w:jc w:val="both"/>
        <w:rPr>
          <w:lang w:val="ru-RU"/>
        </w:rPr>
      </w:pPr>
      <w:r w:rsidRPr="00250404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C5128F" w:rsidRPr="00250404" w:rsidRDefault="00C5128F">
      <w:pPr>
        <w:spacing w:after="0" w:line="264" w:lineRule="auto"/>
        <w:ind w:left="120"/>
        <w:jc w:val="both"/>
        <w:rPr>
          <w:lang w:val="ru-RU"/>
        </w:rPr>
      </w:pP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C5128F" w:rsidRPr="00250404" w:rsidRDefault="00C5128F">
      <w:pPr>
        <w:rPr>
          <w:lang w:val="ru-RU"/>
        </w:rPr>
        <w:sectPr w:rsidR="00C5128F" w:rsidRPr="00250404">
          <w:pgSz w:w="11906" w:h="16383"/>
          <w:pgMar w:top="1134" w:right="850" w:bottom="1134" w:left="1701" w:header="720" w:footer="720" w:gutter="0"/>
          <w:cols w:space="720"/>
        </w:sectPr>
      </w:pPr>
    </w:p>
    <w:p w:rsidR="00C5128F" w:rsidRPr="00250404" w:rsidRDefault="00C5128F">
      <w:pPr>
        <w:spacing w:after="0" w:line="264" w:lineRule="auto"/>
        <w:ind w:left="120"/>
        <w:jc w:val="both"/>
        <w:rPr>
          <w:lang w:val="ru-RU"/>
        </w:rPr>
      </w:pPr>
      <w:bookmarkStart w:id="1" w:name="block-18300714"/>
      <w:bookmarkEnd w:id="1"/>
      <w:r w:rsidRPr="00250404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C5128F" w:rsidRPr="00250404" w:rsidRDefault="00C5128F">
      <w:pPr>
        <w:spacing w:after="0" w:line="264" w:lineRule="auto"/>
        <w:ind w:left="120"/>
        <w:jc w:val="both"/>
        <w:rPr>
          <w:lang w:val="ru-RU"/>
        </w:rPr>
      </w:pPr>
    </w:p>
    <w:p w:rsidR="00C5128F" w:rsidRPr="00250404" w:rsidRDefault="00C5128F">
      <w:pPr>
        <w:spacing w:after="0" w:line="264" w:lineRule="auto"/>
        <w:ind w:left="120"/>
        <w:jc w:val="both"/>
        <w:rPr>
          <w:lang w:val="ru-RU"/>
        </w:rPr>
      </w:pPr>
      <w:r w:rsidRPr="00250404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Россия – наша Родина. Москва – столица России. Символы России (герб, флаг, гимн). Народы России. </w:t>
      </w:r>
      <w:r w:rsidRPr="008E5124">
        <w:rPr>
          <w:rFonts w:ascii="Times New Roman" w:hAnsi="Times New Roman"/>
          <w:color w:val="000000"/>
          <w:sz w:val="28"/>
          <w:lang w:val="ru-RU"/>
        </w:rPr>
        <w:t xml:space="preserve">Первоначальные сведения о родном крае. </w:t>
      </w:r>
      <w:r w:rsidRPr="00250404">
        <w:rPr>
          <w:rFonts w:ascii="Times New Roman" w:hAnsi="Times New Roman"/>
          <w:color w:val="000000"/>
          <w:sz w:val="28"/>
          <w:lang w:val="ru-RU"/>
        </w:rPr>
        <w:t>Название своего населённого пункта (города, села), региона. Культурные объекты родного края.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250404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C5128F" w:rsidRPr="00250404" w:rsidRDefault="00C5128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C5128F" w:rsidRPr="00250404" w:rsidRDefault="00C5128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C5128F" w:rsidRPr="00250404" w:rsidRDefault="00C5128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250404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C5128F" w:rsidRPr="00250404" w:rsidRDefault="00C5128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C5128F" w:rsidRPr="00250404" w:rsidRDefault="00C5128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250404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C5128F" w:rsidRPr="00250404" w:rsidRDefault="00C5128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C5128F" w:rsidRPr="00250404" w:rsidRDefault="00C5128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C5128F" w:rsidRPr="00250404" w:rsidRDefault="00C5128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C5128F" w:rsidRPr="00250404" w:rsidRDefault="00C5128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 w:rsidR="00C5128F" w:rsidRPr="00250404" w:rsidRDefault="00C5128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250404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C5128F" w:rsidRPr="00250404" w:rsidRDefault="00C5128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C5128F" w:rsidRPr="00250404" w:rsidRDefault="00C5128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C5128F" w:rsidRPr="00250404" w:rsidRDefault="00C5128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250404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C5128F" w:rsidRPr="00250404" w:rsidRDefault="00C5128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C5128F" w:rsidRPr="00250404" w:rsidRDefault="00C5128F">
      <w:pPr>
        <w:spacing w:after="0" w:line="264" w:lineRule="auto"/>
        <w:ind w:left="120"/>
        <w:jc w:val="both"/>
        <w:rPr>
          <w:lang w:val="ru-RU"/>
        </w:rPr>
      </w:pPr>
    </w:p>
    <w:p w:rsidR="00C5128F" w:rsidRPr="00250404" w:rsidRDefault="00C5128F">
      <w:pPr>
        <w:spacing w:after="0" w:line="264" w:lineRule="auto"/>
        <w:ind w:left="120"/>
        <w:jc w:val="both"/>
        <w:rPr>
          <w:lang w:val="ru-RU"/>
        </w:rPr>
      </w:pPr>
      <w:r w:rsidRPr="00250404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250404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C5128F" w:rsidRPr="00250404" w:rsidRDefault="00C5128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C5128F" w:rsidRPr="00250404" w:rsidRDefault="00C5128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C5128F" w:rsidRDefault="00C5128F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C5128F" w:rsidRPr="00250404" w:rsidRDefault="00C5128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C5128F" w:rsidRPr="00250404" w:rsidRDefault="00C5128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C5128F" w:rsidRDefault="00C5128F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C5128F" w:rsidRPr="00250404" w:rsidRDefault="00C5128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C5128F" w:rsidRPr="00250404" w:rsidRDefault="00C5128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C5128F" w:rsidRPr="00250404" w:rsidRDefault="00C5128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C5128F" w:rsidRPr="00250404" w:rsidRDefault="00C5128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250404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C5128F" w:rsidRPr="00250404" w:rsidRDefault="00C5128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C5128F" w:rsidRPr="00250404" w:rsidRDefault="00C5128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C5128F" w:rsidRPr="00250404" w:rsidRDefault="00C5128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C5128F" w:rsidRPr="00250404" w:rsidRDefault="00C5128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C5128F" w:rsidRPr="00250404" w:rsidRDefault="00C5128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C5128F" w:rsidRPr="00250404" w:rsidRDefault="00C5128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C5128F" w:rsidRPr="00250404" w:rsidRDefault="00C5128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C5128F" w:rsidRPr="00250404" w:rsidRDefault="00C5128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C5128F" w:rsidRPr="00250404" w:rsidRDefault="00C5128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250404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C5128F" w:rsidRPr="00250404" w:rsidRDefault="00C5128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C5128F" w:rsidRPr="00250404" w:rsidRDefault="00C5128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C5128F" w:rsidRPr="00250404" w:rsidRDefault="00C5128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250404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C5128F" w:rsidRPr="00250404" w:rsidRDefault="00C5128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C5128F" w:rsidRPr="00250404" w:rsidRDefault="00C5128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C5128F" w:rsidRPr="00250404" w:rsidRDefault="00C5128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C5128F" w:rsidRPr="00250404" w:rsidRDefault="00C5128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C5128F" w:rsidRPr="00250404" w:rsidRDefault="00C5128F">
      <w:pPr>
        <w:spacing w:after="0" w:line="264" w:lineRule="auto"/>
        <w:ind w:left="120"/>
        <w:jc w:val="both"/>
        <w:rPr>
          <w:lang w:val="ru-RU"/>
        </w:rPr>
      </w:pPr>
    </w:p>
    <w:p w:rsidR="00C5128F" w:rsidRPr="00250404" w:rsidRDefault="00C5128F">
      <w:pPr>
        <w:spacing w:after="0" w:line="264" w:lineRule="auto"/>
        <w:ind w:left="120"/>
        <w:jc w:val="both"/>
        <w:rPr>
          <w:lang w:val="ru-RU"/>
        </w:rPr>
      </w:pPr>
      <w:r w:rsidRPr="00250404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250404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C5128F" w:rsidRPr="00250404" w:rsidRDefault="00C5128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C5128F" w:rsidRPr="00250404" w:rsidRDefault="00C5128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C5128F" w:rsidRPr="00250404" w:rsidRDefault="00C5128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C5128F" w:rsidRPr="00250404" w:rsidRDefault="00C5128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C5128F" w:rsidRPr="00250404" w:rsidRDefault="00C5128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250404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C5128F" w:rsidRPr="00250404" w:rsidRDefault="00C5128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C5128F" w:rsidRPr="00250404" w:rsidRDefault="00C5128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C5128F" w:rsidRPr="00250404" w:rsidRDefault="00C5128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C5128F" w:rsidRPr="00250404" w:rsidRDefault="00C5128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C5128F" w:rsidRPr="00250404" w:rsidRDefault="00C5128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250404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C5128F" w:rsidRPr="00250404" w:rsidRDefault="00C5128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C5128F" w:rsidRPr="00250404" w:rsidRDefault="00C5128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C5128F" w:rsidRPr="00250404" w:rsidRDefault="00C5128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C5128F" w:rsidRPr="00250404" w:rsidRDefault="00C5128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C5128F" w:rsidRPr="00250404" w:rsidRDefault="00C5128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C5128F" w:rsidRPr="00250404" w:rsidRDefault="00C5128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C5128F" w:rsidRPr="00250404" w:rsidRDefault="00C5128F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C5128F" w:rsidRPr="00250404" w:rsidRDefault="00C5128F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25040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50404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C5128F" w:rsidRPr="00250404" w:rsidRDefault="00C5128F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C5128F" w:rsidRPr="00250404" w:rsidRDefault="00C5128F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C5128F" w:rsidRPr="00250404" w:rsidRDefault="00C5128F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C5128F" w:rsidRPr="00250404" w:rsidRDefault="00C5128F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C5128F" w:rsidRPr="00250404" w:rsidRDefault="00C5128F">
      <w:pPr>
        <w:spacing w:after="0" w:line="264" w:lineRule="auto"/>
        <w:ind w:left="120"/>
        <w:jc w:val="both"/>
        <w:rPr>
          <w:lang w:val="ru-RU"/>
        </w:rPr>
      </w:pPr>
    </w:p>
    <w:p w:rsidR="00C5128F" w:rsidRPr="00250404" w:rsidRDefault="00C5128F">
      <w:pPr>
        <w:spacing w:after="0" w:line="264" w:lineRule="auto"/>
        <w:ind w:left="120"/>
        <w:jc w:val="both"/>
        <w:rPr>
          <w:lang w:val="ru-RU"/>
        </w:rPr>
      </w:pPr>
      <w:r w:rsidRPr="00250404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C5128F" w:rsidRPr="00250404" w:rsidRDefault="00C5128F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C5128F" w:rsidRPr="00250404" w:rsidRDefault="00C5128F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C5128F" w:rsidRPr="00250404" w:rsidRDefault="00C5128F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C5128F" w:rsidRPr="00250404" w:rsidRDefault="00C5128F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C5128F" w:rsidRPr="00250404" w:rsidRDefault="00C5128F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C5128F" w:rsidRPr="00250404" w:rsidRDefault="00C5128F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C5128F" w:rsidRPr="00250404" w:rsidRDefault="00C5128F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C5128F" w:rsidRPr="00250404" w:rsidRDefault="00C5128F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C5128F" w:rsidRPr="00250404" w:rsidRDefault="00C5128F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:rsidR="00C5128F" w:rsidRPr="00250404" w:rsidRDefault="00C5128F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C5128F" w:rsidRPr="00250404" w:rsidRDefault="00C5128F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C5128F" w:rsidRPr="00250404" w:rsidRDefault="00C5128F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C5128F" w:rsidRPr="00250404" w:rsidRDefault="00C5128F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C5128F" w:rsidRPr="00250404" w:rsidRDefault="00C5128F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C5128F" w:rsidRPr="00250404" w:rsidRDefault="00C5128F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C5128F" w:rsidRPr="00250404" w:rsidRDefault="00C5128F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C5128F" w:rsidRPr="00250404" w:rsidRDefault="00C5128F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C5128F" w:rsidRPr="00250404" w:rsidRDefault="00C5128F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C5128F" w:rsidRPr="00250404" w:rsidRDefault="00C5128F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C5128F" w:rsidRPr="00250404" w:rsidRDefault="00C5128F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C5128F" w:rsidRPr="00250404" w:rsidRDefault="00C5128F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C5128F" w:rsidRPr="00250404" w:rsidRDefault="00C5128F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C5128F" w:rsidRPr="00250404" w:rsidRDefault="00C5128F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C5128F" w:rsidRPr="00250404" w:rsidRDefault="00C5128F">
      <w:pPr>
        <w:rPr>
          <w:lang w:val="ru-RU"/>
        </w:rPr>
        <w:sectPr w:rsidR="00C5128F" w:rsidRPr="00250404">
          <w:pgSz w:w="11906" w:h="16383"/>
          <w:pgMar w:top="1134" w:right="850" w:bottom="1134" w:left="1701" w:header="720" w:footer="720" w:gutter="0"/>
          <w:cols w:space="720"/>
        </w:sectPr>
      </w:pPr>
    </w:p>
    <w:p w:rsidR="00C5128F" w:rsidRPr="00250404" w:rsidRDefault="00C5128F">
      <w:pPr>
        <w:spacing w:after="0" w:line="264" w:lineRule="auto"/>
        <w:ind w:left="120"/>
        <w:jc w:val="both"/>
        <w:rPr>
          <w:lang w:val="ru-RU"/>
        </w:rPr>
      </w:pPr>
      <w:bookmarkStart w:id="2" w:name="block-18300715"/>
      <w:bookmarkEnd w:id="2"/>
      <w:r w:rsidRPr="00250404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C5128F" w:rsidRPr="00250404" w:rsidRDefault="00C5128F">
      <w:pPr>
        <w:spacing w:after="0" w:line="264" w:lineRule="auto"/>
        <w:ind w:left="120"/>
        <w:jc w:val="both"/>
        <w:rPr>
          <w:lang w:val="ru-RU"/>
        </w:rPr>
      </w:pP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C5128F" w:rsidRPr="00250404" w:rsidRDefault="00C5128F">
      <w:pPr>
        <w:spacing w:after="0"/>
        <w:ind w:left="120"/>
        <w:rPr>
          <w:lang w:val="ru-RU"/>
        </w:rPr>
      </w:pPr>
    </w:p>
    <w:p w:rsidR="00C5128F" w:rsidRPr="00250404" w:rsidRDefault="00C5128F">
      <w:pPr>
        <w:spacing w:after="0"/>
        <w:ind w:left="120"/>
        <w:rPr>
          <w:lang w:val="ru-RU"/>
        </w:rPr>
      </w:pPr>
      <w:r w:rsidRPr="0025040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C5128F" w:rsidRDefault="00C5128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C5128F" w:rsidRPr="00250404" w:rsidRDefault="00C5128F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C5128F" w:rsidRPr="00250404" w:rsidRDefault="00C5128F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C5128F" w:rsidRPr="00250404" w:rsidRDefault="00C5128F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C5128F" w:rsidRPr="00250404" w:rsidRDefault="00C5128F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C5128F" w:rsidRPr="00250404" w:rsidRDefault="00C5128F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C5128F" w:rsidRDefault="00C5128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C5128F" w:rsidRPr="00250404" w:rsidRDefault="00C5128F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C5128F" w:rsidRPr="00250404" w:rsidRDefault="00C5128F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C5128F" w:rsidRPr="00250404" w:rsidRDefault="00C5128F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C5128F" w:rsidRDefault="00C5128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C5128F" w:rsidRPr="00250404" w:rsidRDefault="00C5128F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C5128F" w:rsidRPr="00250404" w:rsidRDefault="00C5128F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C5128F" w:rsidRPr="00250404" w:rsidRDefault="00C5128F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C5128F" w:rsidRPr="00250404" w:rsidRDefault="00C5128F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C5128F" w:rsidRDefault="00C5128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C5128F" w:rsidRPr="00250404" w:rsidRDefault="00C5128F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C5128F" w:rsidRDefault="00C5128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C5128F" w:rsidRPr="00250404" w:rsidRDefault="00C5128F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C5128F" w:rsidRDefault="00C5128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C5128F" w:rsidRPr="00250404" w:rsidRDefault="00C5128F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C5128F" w:rsidRPr="00250404" w:rsidRDefault="00C5128F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C5128F" w:rsidRPr="00250404" w:rsidRDefault="00C5128F">
      <w:pPr>
        <w:spacing w:after="0"/>
        <w:ind w:left="120"/>
        <w:rPr>
          <w:lang w:val="ru-RU"/>
        </w:rPr>
      </w:pPr>
    </w:p>
    <w:p w:rsidR="00C5128F" w:rsidRPr="00250404" w:rsidRDefault="00C5128F">
      <w:pPr>
        <w:spacing w:after="0"/>
        <w:ind w:left="120"/>
        <w:rPr>
          <w:lang w:val="ru-RU"/>
        </w:rPr>
      </w:pPr>
      <w:r w:rsidRPr="0025040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C5128F" w:rsidRDefault="00C5128F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C5128F" w:rsidRPr="00250404" w:rsidRDefault="00C5128F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C5128F" w:rsidRPr="00250404" w:rsidRDefault="00C5128F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C5128F" w:rsidRPr="00250404" w:rsidRDefault="00C5128F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C5128F" w:rsidRPr="00250404" w:rsidRDefault="00C5128F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C5128F" w:rsidRPr="00250404" w:rsidRDefault="00C5128F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:rsidR="00C5128F" w:rsidRPr="00250404" w:rsidRDefault="00C5128F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C5128F" w:rsidRPr="00250404" w:rsidRDefault="00C5128F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C5128F" w:rsidRDefault="00C5128F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C5128F" w:rsidRPr="00250404" w:rsidRDefault="00C5128F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C5128F" w:rsidRPr="00250404" w:rsidRDefault="00C5128F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C5128F" w:rsidRPr="00250404" w:rsidRDefault="00C5128F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C5128F" w:rsidRPr="00250404" w:rsidRDefault="00C5128F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C5128F" w:rsidRPr="00250404" w:rsidRDefault="00C5128F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C5128F" w:rsidRPr="00250404" w:rsidRDefault="00C5128F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C5128F" w:rsidRPr="00250404" w:rsidRDefault="00C5128F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C5128F" w:rsidRDefault="00C5128F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C5128F" w:rsidRPr="00250404" w:rsidRDefault="00C5128F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C5128F" w:rsidRPr="00250404" w:rsidRDefault="00C5128F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C5128F" w:rsidRPr="00250404" w:rsidRDefault="00C5128F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C5128F" w:rsidRPr="00250404" w:rsidRDefault="00C5128F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C5128F" w:rsidRDefault="00C5128F">
      <w:pPr>
        <w:numPr>
          <w:ilvl w:val="0"/>
          <w:numId w:val="35"/>
        </w:numPr>
        <w:spacing w:after="0" w:line="264" w:lineRule="auto"/>
        <w:jc w:val="both"/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C5128F" w:rsidRPr="00250404" w:rsidRDefault="00C5128F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C5128F" w:rsidRPr="00250404" w:rsidRDefault="00C5128F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C5128F" w:rsidRPr="00250404" w:rsidRDefault="00C5128F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C5128F" w:rsidRDefault="00C5128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C5128F" w:rsidRPr="00250404" w:rsidRDefault="00C5128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C5128F" w:rsidRPr="00250404" w:rsidRDefault="00C5128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C5128F" w:rsidRPr="00250404" w:rsidRDefault="00C5128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C5128F" w:rsidRPr="00250404" w:rsidRDefault="00C5128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C5128F" w:rsidRPr="00250404" w:rsidRDefault="00C5128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C5128F" w:rsidRPr="00250404" w:rsidRDefault="00C5128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C5128F" w:rsidRPr="00250404" w:rsidRDefault="00C5128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C5128F" w:rsidRPr="00250404" w:rsidRDefault="00C5128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C5128F" w:rsidRPr="00250404" w:rsidRDefault="00C5128F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C5128F" w:rsidRPr="00250404" w:rsidRDefault="00C5128F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C5128F" w:rsidRDefault="00C5128F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C5128F" w:rsidRPr="00250404" w:rsidRDefault="00C5128F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C5128F" w:rsidRPr="00250404" w:rsidRDefault="00C5128F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C5128F" w:rsidRPr="00250404" w:rsidRDefault="00C5128F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корректировать свои действия при необходимости (с небольшой помощью учителя); </w:t>
      </w:r>
    </w:p>
    <w:p w:rsidR="00C5128F" w:rsidRPr="00250404" w:rsidRDefault="00C5128F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C5128F" w:rsidRPr="00250404" w:rsidRDefault="00C5128F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C5128F" w:rsidRPr="00250404" w:rsidRDefault="00C5128F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C5128F" w:rsidRDefault="00C5128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C5128F" w:rsidRPr="00250404" w:rsidRDefault="00C5128F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C5128F" w:rsidRPr="00250404" w:rsidRDefault="00C5128F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C5128F" w:rsidRPr="00250404" w:rsidRDefault="00C5128F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C5128F" w:rsidRPr="00250404" w:rsidRDefault="00C5128F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C5128F" w:rsidRPr="00250404" w:rsidRDefault="00C5128F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C5128F" w:rsidRPr="00250404" w:rsidRDefault="00C5128F">
      <w:pPr>
        <w:spacing w:after="0"/>
        <w:ind w:left="120"/>
        <w:rPr>
          <w:lang w:val="ru-RU"/>
        </w:rPr>
      </w:pPr>
    </w:p>
    <w:p w:rsidR="00C5128F" w:rsidRPr="00250404" w:rsidRDefault="00C5128F">
      <w:pPr>
        <w:spacing w:after="0"/>
        <w:ind w:left="120"/>
        <w:rPr>
          <w:lang w:val="ru-RU"/>
        </w:rPr>
      </w:pPr>
      <w:r w:rsidRPr="0025040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5128F" w:rsidRPr="00250404" w:rsidRDefault="00C5128F">
      <w:pPr>
        <w:spacing w:after="0"/>
        <w:ind w:left="120"/>
        <w:rPr>
          <w:lang w:val="ru-RU"/>
        </w:rPr>
      </w:pPr>
    </w:p>
    <w:p w:rsidR="00C5128F" w:rsidRPr="00250404" w:rsidRDefault="00C5128F">
      <w:pPr>
        <w:spacing w:after="0" w:line="264" w:lineRule="auto"/>
        <w:ind w:left="120"/>
        <w:jc w:val="both"/>
        <w:rPr>
          <w:lang w:val="ru-RU"/>
        </w:rPr>
      </w:pPr>
      <w:r w:rsidRPr="00250404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50404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250404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C5128F" w:rsidRPr="00250404" w:rsidRDefault="00C5128F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C5128F" w:rsidRPr="00250404" w:rsidRDefault="00C5128F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C5128F" w:rsidRPr="00250404" w:rsidRDefault="00C5128F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C5128F" w:rsidRPr="00250404" w:rsidRDefault="00C5128F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C5128F" w:rsidRPr="00250404" w:rsidRDefault="00C5128F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C5128F" w:rsidRPr="00250404" w:rsidRDefault="00C5128F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C5128F" w:rsidRPr="00250404" w:rsidRDefault="00C5128F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C5128F" w:rsidRPr="00250404" w:rsidRDefault="00C5128F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C5128F" w:rsidRPr="00250404" w:rsidRDefault="00C5128F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C5128F" w:rsidRPr="00250404" w:rsidRDefault="00C5128F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C5128F" w:rsidRPr="00250404" w:rsidRDefault="00C5128F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C5128F" w:rsidRPr="00250404" w:rsidRDefault="00C5128F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C5128F" w:rsidRPr="00250404" w:rsidRDefault="00C5128F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C5128F" w:rsidRPr="00250404" w:rsidRDefault="00C5128F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C5128F" w:rsidRPr="00250404" w:rsidRDefault="00C5128F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C5128F" w:rsidRPr="00250404" w:rsidRDefault="00C5128F">
      <w:pPr>
        <w:spacing w:after="0" w:line="264" w:lineRule="auto"/>
        <w:ind w:left="120"/>
        <w:jc w:val="both"/>
        <w:rPr>
          <w:lang w:val="ru-RU"/>
        </w:rPr>
      </w:pPr>
    </w:p>
    <w:p w:rsidR="00C5128F" w:rsidRPr="00250404" w:rsidRDefault="00C5128F">
      <w:pPr>
        <w:spacing w:after="0" w:line="264" w:lineRule="auto"/>
        <w:ind w:left="120"/>
        <w:jc w:val="both"/>
        <w:rPr>
          <w:lang w:val="ru-RU"/>
        </w:rPr>
      </w:pPr>
      <w:r w:rsidRPr="00250404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250404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250404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C5128F" w:rsidRPr="00250404" w:rsidRDefault="00C5128F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C5128F" w:rsidRPr="00250404" w:rsidRDefault="00C5128F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C5128F" w:rsidRPr="00250404" w:rsidRDefault="00C5128F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C5128F" w:rsidRPr="00250404" w:rsidRDefault="00C5128F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C5128F" w:rsidRPr="00250404" w:rsidRDefault="00C5128F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C5128F" w:rsidRPr="00250404" w:rsidRDefault="00C5128F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C5128F" w:rsidRPr="00250404" w:rsidRDefault="00C5128F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C5128F" w:rsidRPr="00250404" w:rsidRDefault="00C5128F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C5128F" w:rsidRPr="00250404" w:rsidRDefault="00C5128F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C5128F" w:rsidRPr="00250404" w:rsidRDefault="00C5128F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C5128F" w:rsidRPr="00250404" w:rsidRDefault="00C5128F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C5128F" w:rsidRPr="00250404" w:rsidRDefault="00C5128F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C5128F" w:rsidRPr="00250404" w:rsidRDefault="00C5128F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C5128F" w:rsidRPr="00250404" w:rsidRDefault="00C5128F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C5128F" w:rsidRPr="00250404" w:rsidRDefault="00C5128F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C5128F" w:rsidRPr="00250404" w:rsidRDefault="00C5128F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C5128F" w:rsidRPr="00250404" w:rsidRDefault="00C5128F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C5128F" w:rsidRPr="00250404" w:rsidRDefault="00C5128F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C5128F" w:rsidRPr="00250404" w:rsidRDefault="00C5128F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безопасно осуществлять коммуникацию в школьных сообществах с помощью учителя (при необходимости).</w:t>
      </w:r>
    </w:p>
    <w:p w:rsidR="00C5128F" w:rsidRPr="00250404" w:rsidRDefault="00C5128F">
      <w:pPr>
        <w:spacing w:after="0" w:line="264" w:lineRule="auto"/>
        <w:ind w:left="120"/>
        <w:jc w:val="both"/>
        <w:rPr>
          <w:lang w:val="ru-RU"/>
        </w:rPr>
      </w:pPr>
    </w:p>
    <w:p w:rsidR="00C5128F" w:rsidRPr="00250404" w:rsidRDefault="00C5128F">
      <w:pPr>
        <w:spacing w:after="0" w:line="264" w:lineRule="auto"/>
        <w:ind w:left="120"/>
        <w:jc w:val="both"/>
        <w:rPr>
          <w:lang w:val="ru-RU"/>
        </w:rPr>
      </w:pPr>
      <w:r w:rsidRPr="00250404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50404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250404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C5128F" w:rsidRPr="00250404" w:rsidRDefault="00C5128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C5128F" w:rsidRPr="00250404" w:rsidRDefault="00C5128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C5128F" w:rsidRPr="00250404" w:rsidRDefault="00C5128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C5128F" w:rsidRPr="00250404" w:rsidRDefault="00C5128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C5128F" w:rsidRPr="00250404" w:rsidRDefault="00C5128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C5128F" w:rsidRPr="00250404" w:rsidRDefault="00C5128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C5128F" w:rsidRPr="00250404" w:rsidRDefault="00C5128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C5128F" w:rsidRPr="00250404" w:rsidRDefault="00C5128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C5128F" w:rsidRPr="00250404" w:rsidRDefault="00C5128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C5128F" w:rsidRPr="00250404" w:rsidRDefault="00C5128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C5128F" w:rsidRPr="00250404" w:rsidRDefault="00C5128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C5128F" w:rsidRPr="00250404" w:rsidRDefault="00C5128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C5128F" w:rsidRPr="00250404" w:rsidRDefault="00C5128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C5128F" w:rsidRPr="00250404" w:rsidRDefault="00C5128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C5128F" w:rsidRPr="00250404" w:rsidRDefault="00C5128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C5128F" w:rsidRPr="00250404" w:rsidRDefault="00C5128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C5128F" w:rsidRDefault="00C5128F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C5128F" w:rsidRPr="00250404" w:rsidRDefault="00C5128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C5128F" w:rsidRPr="00250404" w:rsidRDefault="00C5128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C5128F" w:rsidRPr="00250404" w:rsidRDefault="00C5128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C5128F" w:rsidRPr="00250404" w:rsidRDefault="00C5128F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C5128F" w:rsidRPr="00250404" w:rsidRDefault="00C5128F">
      <w:pPr>
        <w:spacing w:after="0" w:line="264" w:lineRule="auto"/>
        <w:ind w:left="120"/>
        <w:jc w:val="both"/>
        <w:rPr>
          <w:lang w:val="ru-RU"/>
        </w:rPr>
      </w:pPr>
    </w:p>
    <w:p w:rsidR="00C5128F" w:rsidRPr="00250404" w:rsidRDefault="00C5128F">
      <w:pPr>
        <w:spacing w:after="0" w:line="264" w:lineRule="auto"/>
        <w:ind w:left="120"/>
        <w:jc w:val="both"/>
        <w:rPr>
          <w:lang w:val="ru-RU"/>
        </w:rPr>
      </w:pPr>
      <w:r w:rsidRPr="00250404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C5128F" w:rsidRPr="00250404" w:rsidRDefault="00C5128F">
      <w:pPr>
        <w:spacing w:after="0" w:line="264" w:lineRule="auto"/>
        <w:ind w:firstLine="600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50404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250404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C5128F" w:rsidRPr="00250404" w:rsidRDefault="00C5128F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C5128F" w:rsidRPr="00250404" w:rsidRDefault="00C5128F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C5128F" w:rsidRDefault="00C5128F">
      <w:pPr>
        <w:numPr>
          <w:ilvl w:val="0"/>
          <w:numId w:val="43"/>
        </w:numPr>
        <w:spacing w:after="0" w:line="264" w:lineRule="auto"/>
        <w:jc w:val="both"/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C5128F" w:rsidRPr="00250404" w:rsidRDefault="00C5128F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C5128F" w:rsidRPr="00250404" w:rsidRDefault="00C5128F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C5128F" w:rsidRPr="00250404" w:rsidRDefault="00C5128F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C5128F" w:rsidRPr="00250404" w:rsidRDefault="00C5128F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C5128F" w:rsidRPr="00250404" w:rsidRDefault="00C5128F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C5128F" w:rsidRPr="00250404" w:rsidRDefault="00C5128F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C5128F" w:rsidRPr="00250404" w:rsidRDefault="00C5128F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C5128F" w:rsidRPr="00250404" w:rsidRDefault="00C5128F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C5128F" w:rsidRPr="00250404" w:rsidRDefault="00C5128F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C5128F" w:rsidRPr="00250404" w:rsidRDefault="00C5128F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C5128F" w:rsidRPr="00250404" w:rsidRDefault="00C5128F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C5128F" w:rsidRPr="00250404" w:rsidRDefault="00C5128F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C5128F" w:rsidRPr="00250404" w:rsidRDefault="00C5128F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C5128F" w:rsidRPr="00250404" w:rsidRDefault="00C5128F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C5128F" w:rsidRPr="00250404" w:rsidRDefault="00C5128F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C5128F" w:rsidRPr="00250404" w:rsidRDefault="00C5128F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C5128F" w:rsidRPr="00250404" w:rsidRDefault="00C5128F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C5128F" w:rsidRPr="00250404" w:rsidRDefault="00C5128F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C5128F" w:rsidRPr="00250404" w:rsidRDefault="00C5128F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C5128F" w:rsidRPr="00250404" w:rsidRDefault="00C5128F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C5128F" w:rsidRPr="00250404" w:rsidRDefault="00C5128F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250404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C5128F" w:rsidRPr="00250404" w:rsidRDefault="00C5128F">
      <w:pPr>
        <w:rPr>
          <w:lang w:val="ru-RU"/>
        </w:rPr>
        <w:sectPr w:rsidR="00C5128F" w:rsidRPr="00250404">
          <w:pgSz w:w="11906" w:h="16383"/>
          <w:pgMar w:top="1134" w:right="850" w:bottom="1134" w:left="1701" w:header="720" w:footer="720" w:gutter="0"/>
          <w:cols w:space="720"/>
        </w:sectPr>
      </w:pPr>
    </w:p>
    <w:p w:rsidR="00C5128F" w:rsidRDefault="00C5128F">
      <w:pPr>
        <w:spacing w:after="0"/>
        <w:ind w:left="120"/>
      </w:pPr>
      <w:bookmarkStart w:id="3" w:name="block-18300713"/>
      <w:bookmarkEnd w:id="3"/>
      <w:r w:rsidRPr="0025040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5128F" w:rsidRDefault="00C512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982"/>
        <w:gridCol w:w="4729"/>
        <w:gridCol w:w="1563"/>
        <w:gridCol w:w="1841"/>
        <w:gridCol w:w="1910"/>
        <w:gridCol w:w="2694"/>
      </w:tblGrid>
      <w:tr w:rsidR="00C5128F" w:rsidRPr="00DC7BD2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/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/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/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/>
        </w:tc>
      </w:tr>
    </w:tbl>
    <w:p w:rsidR="00C5128F" w:rsidRDefault="00C5128F">
      <w:pPr>
        <w:sectPr w:rsidR="00C512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128F" w:rsidRDefault="00C512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1163"/>
        <w:gridCol w:w="4548"/>
        <w:gridCol w:w="1642"/>
        <w:gridCol w:w="1841"/>
        <w:gridCol w:w="1910"/>
        <w:gridCol w:w="2837"/>
      </w:tblGrid>
      <w:tr w:rsidR="00C5128F" w:rsidRPr="00DC7BD2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/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/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/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/>
        </w:tc>
      </w:tr>
    </w:tbl>
    <w:p w:rsidR="00C5128F" w:rsidRDefault="00C5128F">
      <w:pPr>
        <w:sectPr w:rsidR="00C512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128F" w:rsidRDefault="00C512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1163"/>
        <w:gridCol w:w="4548"/>
        <w:gridCol w:w="1642"/>
        <w:gridCol w:w="1841"/>
        <w:gridCol w:w="1910"/>
        <w:gridCol w:w="2837"/>
      </w:tblGrid>
      <w:tr w:rsidR="00C5128F" w:rsidRPr="00DC7BD2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/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/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/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/>
        </w:tc>
      </w:tr>
    </w:tbl>
    <w:p w:rsidR="00C5128F" w:rsidRDefault="00C5128F">
      <w:pPr>
        <w:sectPr w:rsidR="00C512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128F" w:rsidRDefault="00C512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1065"/>
        <w:gridCol w:w="4646"/>
        <w:gridCol w:w="1602"/>
        <w:gridCol w:w="1841"/>
        <w:gridCol w:w="1910"/>
        <w:gridCol w:w="2765"/>
      </w:tblGrid>
      <w:tr w:rsidR="00C5128F" w:rsidRPr="00DC7BD2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/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/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/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/>
        </w:tc>
      </w:tr>
    </w:tbl>
    <w:p w:rsidR="00C5128F" w:rsidRDefault="00C5128F">
      <w:pPr>
        <w:sectPr w:rsidR="00C512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128F" w:rsidRDefault="00C5128F">
      <w:pPr>
        <w:sectPr w:rsidR="00C512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128F" w:rsidRPr="00250404" w:rsidRDefault="00C5128F">
      <w:pPr>
        <w:spacing w:after="0"/>
        <w:ind w:left="120"/>
        <w:rPr>
          <w:lang w:val="ru-RU"/>
        </w:rPr>
      </w:pPr>
      <w:bookmarkStart w:id="4" w:name="block-18300718"/>
      <w:bookmarkEnd w:id="4"/>
      <w:r w:rsidRPr="00250404">
        <w:rPr>
          <w:rFonts w:ascii="Times New Roman" w:hAnsi="Times New Roman"/>
          <w:b/>
          <w:color w:val="000000"/>
          <w:sz w:val="28"/>
          <w:lang w:val="ru-RU"/>
        </w:rPr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:rsidR="00C5128F" w:rsidRDefault="00C5128F">
      <w:pPr>
        <w:spacing w:after="0"/>
        <w:ind w:left="120"/>
      </w:pPr>
      <w:r w:rsidRPr="0025040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715"/>
        <w:gridCol w:w="4483"/>
        <w:gridCol w:w="1114"/>
        <w:gridCol w:w="1841"/>
        <w:gridCol w:w="1910"/>
        <w:gridCol w:w="1288"/>
        <w:gridCol w:w="2689"/>
      </w:tblGrid>
      <w:tr w:rsidR="00C5128F" w:rsidRPr="00DC7BD2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/>
        </w:tc>
      </w:tr>
    </w:tbl>
    <w:p w:rsidR="00C5128F" w:rsidRDefault="00C5128F">
      <w:pPr>
        <w:sectPr w:rsidR="00C512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128F" w:rsidRDefault="00C512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735"/>
        <w:gridCol w:w="4976"/>
        <w:gridCol w:w="1172"/>
        <w:gridCol w:w="1841"/>
        <w:gridCol w:w="1910"/>
        <w:gridCol w:w="1212"/>
        <w:gridCol w:w="2086"/>
      </w:tblGrid>
      <w:tr w:rsidR="00C5128F" w:rsidRPr="00DC7BD2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Родной край, город (село)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местах.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кремлёвские города: Нижний Новгород, Псков, Смоленск.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/>
        </w:tc>
      </w:tr>
    </w:tbl>
    <w:p w:rsidR="00C5128F" w:rsidRDefault="00C5128F">
      <w:pPr>
        <w:sectPr w:rsidR="00C512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128F" w:rsidRDefault="00C512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708"/>
        <w:gridCol w:w="4425"/>
        <w:gridCol w:w="1105"/>
        <w:gridCol w:w="1841"/>
        <w:gridCol w:w="1910"/>
        <w:gridCol w:w="1288"/>
        <w:gridCol w:w="2763"/>
      </w:tblGrid>
      <w:tr w:rsidR="00C5128F" w:rsidRPr="00DC7BD2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</w:tr>
      <w:tr w:rsidR="00C5128F" w:rsidRPr="00DC7B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hyperlink r:id="rId100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hyperlink r:id="rId104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hyperlink r:id="rId105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hyperlink r:id="rId10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hyperlink r:id="rId10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hyperlink r:id="rId110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hyperlink r:id="rId111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водоёмы, реки.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hyperlink r:id="rId131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hyperlink r:id="rId141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дома.Безопасность в доме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hyperlink r:id="rId150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hyperlink r:id="rId152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hyperlink r:id="rId153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hyperlink r:id="rId154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hyperlink r:id="rId15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hyperlink r:id="rId160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hyperlink r:id="rId161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hyperlink r:id="rId162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hyperlink r:id="rId163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hyperlink r:id="rId164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hyperlink r:id="rId16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hyperlink r:id="rId16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/>
        </w:tc>
      </w:tr>
    </w:tbl>
    <w:p w:rsidR="00C5128F" w:rsidRDefault="00C5128F">
      <w:pPr>
        <w:sectPr w:rsidR="00C512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128F" w:rsidRDefault="00C512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718"/>
        <w:gridCol w:w="4517"/>
        <w:gridCol w:w="1140"/>
        <w:gridCol w:w="1841"/>
        <w:gridCol w:w="1910"/>
        <w:gridCol w:w="1212"/>
        <w:gridCol w:w="2702"/>
      </w:tblGrid>
      <w:tr w:rsidR="00C5128F" w:rsidRPr="00DC7BD2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человеком (хозяйственная деятельность, отдых).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/>
        </w:tc>
      </w:tr>
    </w:tbl>
    <w:p w:rsidR="00C5128F" w:rsidRDefault="00C5128F">
      <w:pPr>
        <w:sectPr w:rsidR="00C512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128F" w:rsidRDefault="00C5128F">
      <w:pPr>
        <w:sectPr w:rsidR="00C512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128F" w:rsidRPr="00250404" w:rsidRDefault="00C5128F">
      <w:pPr>
        <w:spacing w:after="0"/>
        <w:ind w:left="120"/>
        <w:rPr>
          <w:lang w:val="ru-RU"/>
        </w:rPr>
      </w:pPr>
      <w:bookmarkStart w:id="5" w:name="block-18300716"/>
      <w:bookmarkEnd w:id="5"/>
      <w:r w:rsidRPr="00250404">
        <w:rPr>
          <w:rFonts w:ascii="Times New Roman" w:hAnsi="Times New Roman"/>
          <w:b/>
          <w:color w:val="000000"/>
          <w:sz w:val="28"/>
          <w:lang w:val="ru-RU"/>
        </w:rPr>
        <w:t xml:space="preserve"> ВАРИАНТ 2. ДЛЯ САМОСТОЯТЕЛЬНОГО КОНСТРУИРОВАНИЯ ПОУРОЧНОГО ПЛАНИРОВАНИЯ </w:t>
      </w:r>
    </w:p>
    <w:p w:rsidR="00C5128F" w:rsidRDefault="00C5128F">
      <w:pPr>
        <w:spacing w:after="0"/>
        <w:ind w:left="120"/>
      </w:pPr>
      <w:r w:rsidRPr="0025040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750"/>
        <w:gridCol w:w="4961"/>
        <w:gridCol w:w="1188"/>
        <w:gridCol w:w="1841"/>
        <w:gridCol w:w="1910"/>
        <w:gridCol w:w="1212"/>
        <w:gridCol w:w="2086"/>
      </w:tblGrid>
      <w:tr w:rsidR="00C5128F" w:rsidRPr="00DC7BD2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Наша страна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-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Первоначальные сведения о родном крае: 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Декоративное 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Забота 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земноводные (узнавание, называние, краткое описание).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 (узнавание, называние, краткое описание).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Где живут насекомые?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[[Ты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/>
        </w:tc>
      </w:tr>
    </w:tbl>
    <w:p w:rsidR="00C5128F" w:rsidRDefault="00C5128F">
      <w:pPr>
        <w:sectPr w:rsidR="00C512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128F" w:rsidRDefault="00C512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750"/>
        <w:gridCol w:w="4961"/>
        <w:gridCol w:w="1188"/>
        <w:gridCol w:w="1841"/>
        <w:gridCol w:w="1910"/>
        <w:gridCol w:w="1212"/>
        <w:gridCol w:w="2086"/>
      </w:tblGrid>
      <w:tr w:rsidR="00C5128F" w:rsidRPr="00DC7BD2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Значимые события истории родного края.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урок.Тематическая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Звездное небо: звезды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Почему на Земле есть жизнь?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с использованием компаса.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 Размножение животных.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урок.Тематическая проверочная работа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приемов пищи и рацион питания.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Безопасность при 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/>
        </w:tc>
      </w:tr>
    </w:tbl>
    <w:p w:rsidR="00C5128F" w:rsidRDefault="00C5128F">
      <w:pPr>
        <w:sectPr w:rsidR="00C512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128F" w:rsidRDefault="00C512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715"/>
        <w:gridCol w:w="4522"/>
        <w:gridCol w:w="1138"/>
        <w:gridCol w:w="1841"/>
        <w:gridCol w:w="1910"/>
        <w:gridCol w:w="1212"/>
        <w:gridCol w:w="2702"/>
      </w:tblGrid>
      <w:tr w:rsidR="00C5128F" w:rsidRPr="00DC7BD2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4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841427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84134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841367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Трудолюбие как общественно значимая ценность в культуре народов России.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841213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841314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841481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8414650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84149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5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водоемы, реки.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5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dbde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841030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3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8410122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8411108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841146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2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/>
        </w:tc>
      </w:tr>
    </w:tbl>
    <w:p w:rsidR="00C5128F" w:rsidRDefault="00C5128F">
      <w:pPr>
        <w:sectPr w:rsidR="00C512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128F" w:rsidRDefault="00C512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718"/>
        <w:gridCol w:w="4517"/>
        <w:gridCol w:w="1140"/>
        <w:gridCol w:w="1841"/>
        <w:gridCol w:w="1910"/>
        <w:gridCol w:w="1212"/>
        <w:gridCol w:w="2702"/>
      </w:tblGrid>
      <w:tr w:rsidR="00C5128F" w:rsidRPr="00DC7BD2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128F" w:rsidRPr="00DC7BD2" w:rsidRDefault="00C5128F"/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1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876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</w:t>
              </w:r>
            </w:hyperlink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1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2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1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2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8416806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Водоемы Земли, их разнообразие. Естественные водоемы: океан, море, озеро, болото.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Примеры водоемов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8417382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водоемов человеком (хозяйственная деятельность, отдых).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8417918</w:t>
              </w:r>
            </w:hyperlink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4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84183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8418778</w:t>
              </w:r>
            </w:hyperlink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0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841546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84152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C5128F" w:rsidRPr="008E512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 w:rsidRPr="00DC7BD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 w:rsidRPr="00DC7BD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C7B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</w:pPr>
          </w:p>
        </w:tc>
      </w:tr>
      <w:tr w:rsidR="00C5128F" w:rsidRPr="00DC7BD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rPr>
                <w:lang w:val="ru-RU"/>
              </w:rPr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>
            <w:pPr>
              <w:spacing w:after="0"/>
              <w:ind w:left="135"/>
              <w:jc w:val="center"/>
            </w:pPr>
            <w:r w:rsidRPr="00DC7BD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128F" w:rsidRPr="00DC7BD2" w:rsidRDefault="00C5128F"/>
        </w:tc>
      </w:tr>
    </w:tbl>
    <w:p w:rsidR="00C5128F" w:rsidRDefault="00C5128F">
      <w:pPr>
        <w:sectPr w:rsidR="00C512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128F" w:rsidRDefault="00C5128F">
      <w:pPr>
        <w:sectPr w:rsidR="00C512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128F" w:rsidRDefault="00C5128F">
      <w:pPr>
        <w:spacing w:after="0"/>
        <w:ind w:left="120"/>
      </w:pPr>
      <w:bookmarkStart w:id="6" w:name="block-18300717"/>
      <w:bookmarkEnd w:id="6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C5128F" w:rsidRDefault="00C5128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5128F" w:rsidRDefault="00C5128F">
      <w:pPr>
        <w:spacing w:after="0" w:line="480" w:lineRule="auto"/>
        <w:ind w:left="120"/>
      </w:pPr>
    </w:p>
    <w:p w:rsidR="00C5128F" w:rsidRDefault="00C5128F">
      <w:pPr>
        <w:spacing w:after="0" w:line="480" w:lineRule="auto"/>
        <w:ind w:left="120"/>
      </w:pPr>
    </w:p>
    <w:p w:rsidR="00C5128F" w:rsidRDefault="00C5128F">
      <w:pPr>
        <w:spacing w:after="0"/>
        <w:ind w:left="120"/>
      </w:pPr>
    </w:p>
    <w:p w:rsidR="00C5128F" w:rsidRDefault="00C5128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5128F" w:rsidRDefault="00C5128F">
      <w:pPr>
        <w:spacing w:after="0" w:line="480" w:lineRule="auto"/>
        <w:ind w:left="120"/>
      </w:pPr>
    </w:p>
    <w:p w:rsidR="00C5128F" w:rsidRDefault="00C5128F">
      <w:pPr>
        <w:spacing w:after="0"/>
        <w:ind w:left="120"/>
      </w:pPr>
    </w:p>
    <w:p w:rsidR="00C5128F" w:rsidRPr="00250404" w:rsidRDefault="00C5128F">
      <w:pPr>
        <w:spacing w:after="0" w:line="480" w:lineRule="auto"/>
        <w:ind w:left="120"/>
        <w:rPr>
          <w:lang w:val="ru-RU"/>
        </w:rPr>
      </w:pPr>
      <w:r w:rsidRPr="0025040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5128F" w:rsidRPr="00250404" w:rsidRDefault="00C5128F">
      <w:pPr>
        <w:spacing w:after="0" w:line="480" w:lineRule="auto"/>
        <w:ind w:left="120"/>
        <w:rPr>
          <w:lang w:val="ru-RU"/>
        </w:rPr>
      </w:pPr>
    </w:p>
    <w:p w:rsidR="00C5128F" w:rsidRPr="00250404" w:rsidRDefault="00C5128F">
      <w:pPr>
        <w:rPr>
          <w:lang w:val="ru-RU"/>
        </w:rPr>
        <w:sectPr w:rsidR="00C5128F" w:rsidRPr="00250404">
          <w:pgSz w:w="11906" w:h="16383"/>
          <w:pgMar w:top="1134" w:right="850" w:bottom="1134" w:left="1701" w:header="720" w:footer="720" w:gutter="0"/>
          <w:cols w:space="720"/>
        </w:sectPr>
      </w:pPr>
    </w:p>
    <w:p w:rsidR="00C5128F" w:rsidRPr="00250404" w:rsidRDefault="00C5128F">
      <w:pPr>
        <w:rPr>
          <w:lang w:val="ru-RU"/>
        </w:rPr>
      </w:pPr>
    </w:p>
    <w:sectPr w:rsidR="00C5128F" w:rsidRPr="00250404" w:rsidSect="0081226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962C5"/>
    <w:multiLevelType w:val="multilevel"/>
    <w:tmpl w:val="EE84C7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26A3DE7"/>
    <w:multiLevelType w:val="multilevel"/>
    <w:tmpl w:val="24CE5C22"/>
    <w:lvl w:ilvl="0">
      <w:start w:val="2"/>
      <w:numFmt w:val="decimal"/>
      <w:lvlText w:val="%1."/>
      <w:lvlJc w:val="left"/>
      <w:pPr>
        <w:ind w:left="96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5A82955"/>
    <w:multiLevelType w:val="multilevel"/>
    <w:tmpl w:val="DACC83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EE92451"/>
    <w:multiLevelType w:val="multilevel"/>
    <w:tmpl w:val="ED3A53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01819B0"/>
    <w:multiLevelType w:val="multilevel"/>
    <w:tmpl w:val="70CCA7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10A07881"/>
    <w:multiLevelType w:val="multilevel"/>
    <w:tmpl w:val="658042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14B51E1C"/>
    <w:multiLevelType w:val="multilevel"/>
    <w:tmpl w:val="866E91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1A991B0D"/>
    <w:multiLevelType w:val="multilevel"/>
    <w:tmpl w:val="09F8D6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1C731FE0"/>
    <w:multiLevelType w:val="multilevel"/>
    <w:tmpl w:val="39782F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1EB54B54"/>
    <w:multiLevelType w:val="multilevel"/>
    <w:tmpl w:val="44BA24C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1F1A5BEF"/>
    <w:multiLevelType w:val="multilevel"/>
    <w:tmpl w:val="582CF1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21404D3D"/>
    <w:multiLevelType w:val="multilevel"/>
    <w:tmpl w:val="DF74F8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223B7BDA"/>
    <w:multiLevelType w:val="multilevel"/>
    <w:tmpl w:val="3CD62E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2328618D"/>
    <w:multiLevelType w:val="multilevel"/>
    <w:tmpl w:val="2F985E40"/>
    <w:lvl w:ilvl="0">
      <w:start w:val="1"/>
      <w:numFmt w:val="decimal"/>
      <w:lvlText w:val="%1."/>
      <w:lvlJc w:val="left"/>
      <w:pPr>
        <w:ind w:left="96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277206E3"/>
    <w:multiLevelType w:val="multilevel"/>
    <w:tmpl w:val="B5C01A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2D7C3339"/>
    <w:multiLevelType w:val="multilevel"/>
    <w:tmpl w:val="7B5C15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2F686745"/>
    <w:multiLevelType w:val="multilevel"/>
    <w:tmpl w:val="1C4296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3ED10F04"/>
    <w:multiLevelType w:val="multilevel"/>
    <w:tmpl w:val="80A47D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3F846C0C"/>
    <w:multiLevelType w:val="multilevel"/>
    <w:tmpl w:val="89FAD2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3FBD75D8"/>
    <w:multiLevelType w:val="multilevel"/>
    <w:tmpl w:val="672CA1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3FD3380C"/>
    <w:multiLevelType w:val="multilevel"/>
    <w:tmpl w:val="D53ACA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47F53DD4"/>
    <w:multiLevelType w:val="multilevel"/>
    <w:tmpl w:val="71E029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4958007D"/>
    <w:multiLevelType w:val="multilevel"/>
    <w:tmpl w:val="B2840E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4B414C6F"/>
    <w:multiLevelType w:val="multilevel"/>
    <w:tmpl w:val="E5D23E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4DFD1FF3"/>
    <w:multiLevelType w:val="multilevel"/>
    <w:tmpl w:val="CEB8FB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4F540B86"/>
    <w:multiLevelType w:val="multilevel"/>
    <w:tmpl w:val="792C23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520548D9"/>
    <w:multiLevelType w:val="multilevel"/>
    <w:tmpl w:val="001C9D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>
    <w:nsid w:val="52640728"/>
    <w:multiLevelType w:val="multilevel"/>
    <w:tmpl w:val="587E2F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5478398C"/>
    <w:multiLevelType w:val="multilevel"/>
    <w:tmpl w:val="E51641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57FC2244"/>
    <w:multiLevelType w:val="multilevel"/>
    <w:tmpl w:val="A784FB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5A3E3999"/>
    <w:multiLevelType w:val="multilevel"/>
    <w:tmpl w:val="DFB839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>
    <w:nsid w:val="5BA0488D"/>
    <w:multiLevelType w:val="multilevel"/>
    <w:tmpl w:val="F4261E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2">
    <w:nsid w:val="5C560D44"/>
    <w:multiLevelType w:val="multilevel"/>
    <w:tmpl w:val="26C82C3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>
    <w:nsid w:val="60A97612"/>
    <w:multiLevelType w:val="multilevel"/>
    <w:tmpl w:val="DDE8A0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">
    <w:nsid w:val="616409EB"/>
    <w:multiLevelType w:val="multilevel"/>
    <w:tmpl w:val="78FA71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>
    <w:nsid w:val="627A2545"/>
    <w:multiLevelType w:val="multilevel"/>
    <w:tmpl w:val="12827B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">
    <w:nsid w:val="65693002"/>
    <w:multiLevelType w:val="multilevel"/>
    <w:tmpl w:val="112C0A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">
    <w:nsid w:val="6C8D2EDB"/>
    <w:multiLevelType w:val="multilevel"/>
    <w:tmpl w:val="A9A846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>
    <w:nsid w:val="6EA50EA8"/>
    <w:multiLevelType w:val="multilevel"/>
    <w:tmpl w:val="10FE2A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9">
    <w:nsid w:val="77CD4830"/>
    <w:multiLevelType w:val="multilevel"/>
    <w:tmpl w:val="47E20C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">
    <w:nsid w:val="7C4C4013"/>
    <w:multiLevelType w:val="multilevel"/>
    <w:tmpl w:val="D2C2F8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1">
    <w:nsid w:val="7CBB72CB"/>
    <w:multiLevelType w:val="multilevel"/>
    <w:tmpl w:val="3BBAC3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2">
    <w:nsid w:val="7D0B4FCF"/>
    <w:multiLevelType w:val="multilevel"/>
    <w:tmpl w:val="F0825E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9"/>
  </w:num>
  <w:num w:numId="2">
    <w:abstractNumId w:val="32"/>
  </w:num>
  <w:num w:numId="3">
    <w:abstractNumId w:val="20"/>
  </w:num>
  <w:num w:numId="4">
    <w:abstractNumId w:val="30"/>
  </w:num>
  <w:num w:numId="5">
    <w:abstractNumId w:val="14"/>
  </w:num>
  <w:num w:numId="6">
    <w:abstractNumId w:val="6"/>
  </w:num>
  <w:num w:numId="7">
    <w:abstractNumId w:val="28"/>
  </w:num>
  <w:num w:numId="8">
    <w:abstractNumId w:val="18"/>
  </w:num>
  <w:num w:numId="9">
    <w:abstractNumId w:val="10"/>
  </w:num>
  <w:num w:numId="10">
    <w:abstractNumId w:val="13"/>
  </w:num>
  <w:num w:numId="11">
    <w:abstractNumId w:val="12"/>
  </w:num>
  <w:num w:numId="12">
    <w:abstractNumId w:val="1"/>
  </w:num>
  <w:num w:numId="13">
    <w:abstractNumId w:val="40"/>
  </w:num>
  <w:num w:numId="14">
    <w:abstractNumId w:val="31"/>
  </w:num>
  <w:num w:numId="15">
    <w:abstractNumId w:val="15"/>
  </w:num>
  <w:num w:numId="16">
    <w:abstractNumId w:val="5"/>
  </w:num>
  <w:num w:numId="17">
    <w:abstractNumId w:val="2"/>
  </w:num>
  <w:num w:numId="18">
    <w:abstractNumId w:val="4"/>
  </w:num>
  <w:num w:numId="19">
    <w:abstractNumId w:val="16"/>
  </w:num>
  <w:num w:numId="20">
    <w:abstractNumId w:val="17"/>
  </w:num>
  <w:num w:numId="21">
    <w:abstractNumId w:val="7"/>
  </w:num>
  <w:num w:numId="22">
    <w:abstractNumId w:val="38"/>
  </w:num>
  <w:num w:numId="23">
    <w:abstractNumId w:val="34"/>
  </w:num>
  <w:num w:numId="24">
    <w:abstractNumId w:val="25"/>
  </w:num>
  <w:num w:numId="25">
    <w:abstractNumId w:val="0"/>
  </w:num>
  <w:num w:numId="26">
    <w:abstractNumId w:val="42"/>
  </w:num>
  <w:num w:numId="27">
    <w:abstractNumId w:val="36"/>
  </w:num>
  <w:num w:numId="28">
    <w:abstractNumId w:val="19"/>
  </w:num>
  <w:num w:numId="29">
    <w:abstractNumId w:val="22"/>
  </w:num>
  <w:num w:numId="30">
    <w:abstractNumId w:val="24"/>
  </w:num>
  <w:num w:numId="31">
    <w:abstractNumId w:val="27"/>
  </w:num>
  <w:num w:numId="32">
    <w:abstractNumId w:val="21"/>
  </w:num>
  <w:num w:numId="33">
    <w:abstractNumId w:val="23"/>
  </w:num>
  <w:num w:numId="34">
    <w:abstractNumId w:val="11"/>
  </w:num>
  <w:num w:numId="35">
    <w:abstractNumId w:val="41"/>
  </w:num>
  <w:num w:numId="36">
    <w:abstractNumId w:val="39"/>
  </w:num>
  <w:num w:numId="37">
    <w:abstractNumId w:val="33"/>
  </w:num>
  <w:num w:numId="38">
    <w:abstractNumId w:val="8"/>
  </w:num>
  <w:num w:numId="39">
    <w:abstractNumId w:val="3"/>
  </w:num>
  <w:num w:numId="40">
    <w:abstractNumId w:val="37"/>
  </w:num>
  <w:num w:numId="41">
    <w:abstractNumId w:val="29"/>
  </w:num>
  <w:num w:numId="42">
    <w:abstractNumId w:val="35"/>
  </w:num>
  <w:num w:numId="43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16C2"/>
    <w:rsid w:val="000D4161"/>
    <w:rsid w:val="000E6D86"/>
    <w:rsid w:val="00146966"/>
    <w:rsid w:val="00250404"/>
    <w:rsid w:val="002D1FDC"/>
    <w:rsid w:val="002F411E"/>
    <w:rsid w:val="004E6975"/>
    <w:rsid w:val="006216C2"/>
    <w:rsid w:val="00812266"/>
    <w:rsid w:val="0086502D"/>
    <w:rsid w:val="008E5124"/>
    <w:rsid w:val="009A1520"/>
    <w:rsid w:val="00A71090"/>
    <w:rsid w:val="00C5128F"/>
    <w:rsid w:val="00C53FFE"/>
    <w:rsid w:val="00DC3D0D"/>
    <w:rsid w:val="00DC7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520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A1520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A1520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A1520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A1520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A152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A1520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A1520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A1520"/>
    <w:rPr>
      <w:rFonts w:ascii="Cambria" w:hAnsi="Cambria" w:cs="Times New Roman"/>
      <w:b/>
      <w:bCs/>
      <w:i/>
      <w:iCs/>
      <w:color w:val="4F81BD"/>
    </w:rPr>
  </w:style>
  <w:style w:type="paragraph" w:styleId="Header">
    <w:name w:val="header"/>
    <w:basedOn w:val="Normal"/>
    <w:link w:val="HeaderChar"/>
    <w:uiPriority w:val="99"/>
    <w:rsid w:val="009A15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A1520"/>
    <w:rPr>
      <w:rFonts w:cs="Times New Roman"/>
    </w:rPr>
  </w:style>
  <w:style w:type="paragraph" w:styleId="NormalIndent">
    <w:name w:val="Normal Indent"/>
    <w:basedOn w:val="Normal"/>
    <w:uiPriority w:val="99"/>
    <w:rsid w:val="009A1520"/>
    <w:pPr>
      <w:ind w:left="720"/>
    </w:pPr>
  </w:style>
  <w:style w:type="paragraph" w:styleId="Subtitle">
    <w:name w:val="Subtitle"/>
    <w:basedOn w:val="Normal"/>
    <w:next w:val="Normal"/>
    <w:link w:val="SubtitleChar"/>
    <w:uiPriority w:val="99"/>
    <w:qFormat/>
    <w:rsid w:val="009A1520"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A1520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99"/>
    <w:qFormat/>
    <w:rsid w:val="009A1520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9A1520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99"/>
    <w:qFormat/>
    <w:rsid w:val="009A1520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rsid w:val="00812266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81226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99"/>
    <w:qFormat/>
    <w:rsid w:val="009A1520"/>
    <w:pPr>
      <w:spacing w:line="240" w:lineRule="auto"/>
    </w:pPr>
    <w:rPr>
      <w:b/>
      <w:bCs/>
      <w:color w:val="4F81BD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250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04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0d03a" TargetMode="External"/><Relationship Id="rId299" Type="http://schemas.openxmlformats.org/officeDocument/2006/relationships/hyperlink" Target="https://m.edsoo.ru/f841d516" TargetMode="External"/><Relationship Id="rId303" Type="http://schemas.openxmlformats.org/officeDocument/2006/relationships/hyperlink" Target="https://m.edsoo.ru/f8414eca" TargetMode="External"/><Relationship Id="rId21" Type="http://schemas.openxmlformats.org/officeDocument/2006/relationships/hyperlink" Target="https://m.edsoo.ru/7f4116e4" TargetMode="External"/><Relationship Id="rId42" Type="http://schemas.openxmlformats.org/officeDocument/2006/relationships/hyperlink" Target="https://m.edsoo.ru/7f4116e4" TargetMode="External"/><Relationship Id="rId63" Type="http://schemas.openxmlformats.org/officeDocument/2006/relationships/hyperlink" Target="https://m.edsoo.ru/7f4116e4" TargetMode="External"/><Relationship Id="rId84" Type="http://schemas.openxmlformats.org/officeDocument/2006/relationships/hyperlink" Target="https://m.edsoo.ru/7f4116e4" TargetMode="External"/><Relationship Id="rId138" Type="http://schemas.openxmlformats.org/officeDocument/2006/relationships/hyperlink" Target="https://m.edsoo.ru/f8410654" TargetMode="External"/><Relationship Id="rId159" Type="http://schemas.openxmlformats.org/officeDocument/2006/relationships/hyperlink" Target="https://m.edsoo.ru/f840ff74" TargetMode="External"/><Relationship Id="rId324" Type="http://schemas.openxmlformats.org/officeDocument/2006/relationships/hyperlink" Target="https://m.edsoo.ru/f84152c6" TargetMode="External"/><Relationship Id="rId170" Type="http://schemas.openxmlformats.org/officeDocument/2006/relationships/hyperlink" Target="https://m.edsoo.ru/f8418dc2" TargetMode="External"/><Relationship Id="rId191" Type="http://schemas.openxmlformats.org/officeDocument/2006/relationships/hyperlink" Target="https://m.edsoo.ru/f8419c54" TargetMode="External"/><Relationship Id="rId205" Type="http://schemas.openxmlformats.org/officeDocument/2006/relationships/hyperlink" Target="https://m.edsoo.ru/f84123aa" TargetMode="External"/><Relationship Id="rId226" Type="http://schemas.openxmlformats.org/officeDocument/2006/relationships/hyperlink" Target="https://m.edsoo.ru/f840cce8" TargetMode="External"/><Relationship Id="rId247" Type="http://schemas.openxmlformats.org/officeDocument/2006/relationships/hyperlink" Target="https://m.edsoo.ru/f840ebe2" TargetMode="External"/><Relationship Id="rId107" Type="http://schemas.openxmlformats.org/officeDocument/2006/relationships/hyperlink" Target="https://m.edsoo.ru/f84123aa" TargetMode="External"/><Relationship Id="rId268" Type="http://schemas.openxmlformats.org/officeDocument/2006/relationships/hyperlink" Target="https://m.edsoo.ru/f8411dd8" TargetMode="External"/><Relationship Id="rId289" Type="http://schemas.openxmlformats.org/officeDocument/2006/relationships/hyperlink" Target="https://m.edsoo.ru/f841b89c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7f412850" TargetMode="External"/><Relationship Id="rId53" Type="http://schemas.openxmlformats.org/officeDocument/2006/relationships/hyperlink" Target="https://m.edsoo.ru/7f4116e4" TargetMode="External"/><Relationship Id="rId74" Type="http://schemas.openxmlformats.org/officeDocument/2006/relationships/hyperlink" Target="https://m.edsoo.ru/7f4116e4" TargetMode="External"/><Relationship Id="rId128" Type="http://schemas.openxmlformats.org/officeDocument/2006/relationships/hyperlink" Target="https://m.edsoo.ru/f840ed90" TargetMode="External"/><Relationship Id="rId149" Type="http://schemas.openxmlformats.org/officeDocument/2006/relationships/hyperlink" Target="https://m.edsoo.ru/f8412896" TargetMode="External"/><Relationship Id="rId314" Type="http://schemas.openxmlformats.org/officeDocument/2006/relationships/hyperlink" Target="https://m.edsoo.ru/f8417b34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7f4116e4" TargetMode="External"/><Relationship Id="rId160" Type="http://schemas.openxmlformats.org/officeDocument/2006/relationships/hyperlink" Target="https://m.edsoo.ru/f840ff74" TargetMode="External"/><Relationship Id="rId181" Type="http://schemas.openxmlformats.org/officeDocument/2006/relationships/hyperlink" Target="https://m.edsoo.ru/f8416996" TargetMode="External"/><Relationship Id="rId216" Type="http://schemas.openxmlformats.org/officeDocument/2006/relationships/hyperlink" Target="https://m.edsoo.ru/f841314c" TargetMode="External"/><Relationship Id="rId237" Type="http://schemas.openxmlformats.org/officeDocument/2006/relationships/hyperlink" Target="https://m.edsoo.ru/f840df26" TargetMode="External"/><Relationship Id="rId258" Type="http://schemas.openxmlformats.org/officeDocument/2006/relationships/hyperlink" Target="https://m.edsoo.ru/f8410aa0" TargetMode="External"/><Relationship Id="rId279" Type="http://schemas.openxmlformats.org/officeDocument/2006/relationships/hyperlink" Target="https://m.edsoo.ru/f8418dc2" TargetMode="External"/><Relationship Id="rId22" Type="http://schemas.openxmlformats.org/officeDocument/2006/relationships/hyperlink" Target="https://m.edsoo.ru/7f4116e4" TargetMode="External"/><Relationship Id="rId43" Type="http://schemas.openxmlformats.org/officeDocument/2006/relationships/hyperlink" Target="https://m.edsoo.ru/7f4116e4" TargetMode="External"/><Relationship Id="rId64" Type="http://schemas.openxmlformats.org/officeDocument/2006/relationships/hyperlink" Target="https://m.edsoo.ru/7f4116e4" TargetMode="External"/><Relationship Id="rId118" Type="http://schemas.openxmlformats.org/officeDocument/2006/relationships/hyperlink" Target="https://m.edsoo.ru/f840da26" TargetMode="External"/><Relationship Id="rId139" Type="http://schemas.openxmlformats.org/officeDocument/2006/relationships/hyperlink" Target="https://m.edsoo.ru/f8410c3a" TargetMode="External"/><Relationship Id="rId290" Type="http://schemas.openxmlformats.org/officeDocument/2006/relationships/hyperlink" Target="https://m.edsoo.ru/f841bf72" TargetMode="External"/><Relationship Id="rId304" Type="http://schemas.openxmlformats.org/officeDocument/2006/relationships/hyperlink" Target="https://m.edsoo.ru/f841668a" TargetMode="External"/><Relationship Id="rId325" Type="http://schemas.openxmlformats.org/officeDocument/2006/relationships/hyperlink" Target="https://m.edsoo.ru/f8415636" TargetMode="External"/><Relationship Id="rId85" Type="http://schemas.openxmlformats.org/officeDocument/2006/relationships/hyperlink" Target="https://m.edsoo.ru/7f4116e4" TargetMode="External"/><Relationship Id="rId150" Type="http://schemas.openxmlformats.org/officeDocument/2006/relationships/hyperlink" Target="https://m.edsoo.ru/f840ff74" TargetMode="External"/><Relationship Id="rId171" Type="http://schemas.openxmlformats.org/officeDocument/2006/relationships/hyperlink" Target="https://m.edsoo.ru/f8415118" TargetMode="External"/><Relationship Id="rId192" Type="http://schemas.openxmlformats.org/officeDocument/2006/relationships/hyperlink" Target="https://m.edsoo.ru/f8419894" TargetMode="External"/><Relationship Id="rId206" Type="http://schemas.openxmlformats.org/officeDocument/2006/relationships/hyperlink" Target="https://m.edsoo.ru/f8412d5a" TargetMode="External"/><Relationship Id="rId227" Type="http://schemas.openxmlformats.org/officeDocument/2006/relationships/hyperlink" Target="https://m.edsoo.ru/f840cb62" TargetMode="External"/><Relationship Id="rId248" Type="http://schemas.openxmlformats.org/officeDocument/2006/relationships/hyperlink" Target="https://m.edsoo.ru/f840ed90" TargetMode="External"/><Relationship Id="rId269" Type="http://schemas.openxmlformats.org/officeDocument/2006/relationships/hyperlink" Target="https://m.edsoo.ru/f8411f90" TargetMode="External"/><Relationship Id="rId12" Type="http://schemas.openxmlformats.org/officeDocument/2006/relationships/hyperlink" Target="https://m.edsoo.ru/7f4116e4" TargetMode="External"/><Relationship Id="rId33" Type="http://schemas.openxmlformats.org/officeDocument/2006/relationships/hyperlink" Target="https://m.edsoo.ru/7f412850" TargetMode="External"/><Relationship Id="rId108" Type="http://schemas.openxmlformats.org/officeDocument/2006/relationships/hyperlink" Target="https://m.edsoo.ru/f840ff74" TargetMode="External"/><Relationship Id="rId129" Type="http://schemas.openxmlformats.org/officeDocument/2006/relationships/hyperlink" Target="https://m.edsoo.ru/f840ef2a" TargetMode="External"/><Relationship Id="rId280" Type="http://schemas.openxmlformats.org/officeDocument/2006/relationships/hyperlink" Target="https://m.edsoo.ru/f841a082" TargetMode="External"/><Relationship Id="rId315" Type="http://schemas.openxmlformats.org/officeDocument/2006/relationships/hyperlink" Target="https://m.edsoo.ru/f8417d1e" TargetMode="External"/><Relationship Id="rId54" Type="http://schemas.openxmlformats.org/officeDocument/2006/relationships/hyperlink" Target="https://m.edsoo.ru/7f4116e4" TargetMode="External"/><Relationship Id="rId75" Type="http://schemas.openxmlformats.org/officeDocument/2006/relationships/hyperlink" Target="https://m.edsoo.ru/7f4116e4" TargetMode="External"/><Relationship Id="rId96" Type="http://schemas.openxmlformats.org/officeDocument/2006/relationships/hyperlink" Target="https://m.edsoo.ru/7f4116e4" TargetMode="External"/><Relationship Id="rId140" Type="http://schemas.openxmlformats.org/officeDocument/2006/relationships/hyperlink" Target="https://m.edsoo.ru/f8410910" TargetMode="External"/><Relationship Id="rId161" Type="http://schemas.openxmlformats.org/officeDocument/2006/relationships/hyperlink" Target="https://m.edsoo.ru/f840ff74" TargetMode="External"/><Relationship Id="rId182" Type="http://schemas.openxmlformats.org/officeDocument/2006/relationships/hyperlink" Target="https://m.edsoo.ru/f8416b58" TargetMode="External"/><Relationship Id="rId217" Type="http://schemas.openxmlformats.org/officeDocument/2006/relationships/hyperlink" Target="https://m.edsoo.ru/f841481c" TargetMode="External"/><Relationship Id="rId6" Type="http://schemas.openxmlformats.org/officeDocument/2006/relationships/hyperlink" Target="https://m.edsoo.ru/7f4116e4" TargetMode="External"/><Relationship Id="rId238" Type="http://schemas.openxmlformats.org/officeDocument/2006/relationships/hyperlink" Target="https://m.edsoo.ru/f840f240" TargetMode="External"/><Relationship Id="rId259" Type="http://schemas.openxmlformats.org/officeDocument/2006/relationships/hyperlink" Target="https://m.edsoo.ru/f8410dd4" TargetMode="External"/><Relationship Id="rId23" Type="http://schemas.openxmlformats.org/officeDocument/2006/relationships/hyperlink" Target="https://m.edsoo.ru/7f4116e4" TargetMode="External"/><Relationship Id="rId119" Type="http://schemas.openxmlformats.org/officeDocument/2006/relationships/hyperlink" Target="https://m.edsoo.ru/f840df26" TargetMode="External"/><Relationship Id="rId270" Type="http://schemas.openxmlformats.org/officeDocument/2006/relationships/hyperlink" Target="https://m.edsoo.ru/f841d8ea" TargetMode="External"/><Relationship Id="rId291" Type="http://schemas.openxmlformats.org/officeDocument/2006/relationships/hyperlink" Target="https://m.edsoo.ru/f841c12a" TargetMode="External"/><Relationship Id="rId305" Type="http://schemas.openxmlformats.org/officeDocument/2006/relationships/hyperlink" Target="https://m.edsoo.ru/f841668a" TargetMode="External"/><Relationship Id="rId326" Type="http://schemas.openxmlformats.org/officeDocument/2006/relationships/hyperlink" Target="https://m.edsoo.ru/f8415da2" TargetMode="External"/><Relationship Id="rId44" Type="http://schemas.openxmlformats.org/officeDocument/2006/relationships/hyperlink" Target="https://m.edsoo.ru/7f4116e4" TargetMode="External"/><Relationship Id="rId65" Type="http://schemas.openxmlformats.org/officeDocument/2006/relationships/hyperlink" Target="https://m.edsoo.ru/7f4116e4" TargetMode="External"/><Relationship Id="rId86" Type="http://schemas.openxmlformats.org/officeDocument/2006/relationships/hyperlink" Target="https://m.edsoo.ru/7f4116e4" TargetMode="External"/><Relationship Id="rId130" Type="http://schemas.openxmlformats.org/officeDocument/2006/relationships/hyperlink" Target="https://m.edsoo.ru/f840fde4" TargetMode="External"/><Relationship Id="rId151" Type="http://schemas.openxmlformats.org/officeDocument/2006/relationships/hyperlink" Target="https://m.edsoo.ru/f8412a1c" TargetMode="External"/><Relationship Id="rId172" Type="http://schemas.openxmlformats.org/officeDocument/2006/relationships/hyperlink" Target="https://m.edsoo.ru/f8415b9a" TargetMode="External"/><Relationship Id="rId193" Type="http://schemas.openxmlformats.org/officeDocument/2006/relationships/hyperlink" Target="https://m.edsoo.ru/f841b284" TargetMode="External"/><Relationship Id="rId207" Type="http://schemas.openxmlformats.org/officeDocument/2006/relationships/hyperlink" Target="https://m.edsoo.ru/f84140ba" TargetMode="External"/><Relationship Id="rId228" Type="http://schemas.openxmlformats.org/officeDocument/2006/relationships/hyperlink" Target="https://m.edsoo.ru/f840ce78" TargetMode="External"/><Relationship Id="rId249" Type="http://schemas.openxmlformats.org/officeDocument/2006/relationships/hyperlink" Target="https://m.edsoo.ru/f840ef2a" TargetMode="External"/><Relationship Id="rId13" Type="http://schemas.openxmlformats.org/officeDocument/2006/relationships/hyperlink" Target="https://m.edsoo.ru/7f4116e4" TargetMode="External"/><Relationship Id="rId109" Type="http://schemas.openxmlformats.org/officeDocument/2006/relationships/hyperlink" Target="https://m.edsoo.ru/f840ff74" TargetMode="External"/><Relationship Id="rId260" Type="http://schemas.openxmlformats.org/officeDocument/2006/relationships/hyperlink" Target="https://m.edsoo.ru/f8411108" TargetMode="External"/><Relationship Id="rId281" Type="http://schemas.openxmlformats.org/officeDocument/2006/relationships/hyperlink" Target="https://m.edsoo.ru/f841a262" TargetMode="External"/><Relationship Id="rId316" Type="http://schemas.openxmlformats.org/officeDocument/2006/relationships/hyperlink" Target="https://m.edsoo.ru/f8417f08" TargetMode="External"/><Relationship Id="rId34" Type="http://schemas.openxmlformats.org/officeDocument/2006/relationships/hyperlink" Target="https://m.edsoo.ru/7f4116e4" TargetMode="External"/><Relationship Id="rId55" Type="http://schemas.openxmlformats.org/officeDocument/2006/relationships/hyperlink" Target="https://m.edsoo.ru/7f4116e4" TargetMode="External"/><Relationship Id="rId76" Type="http://schemas.openxmlformats.org/officeDocument/2006/relationships/hyperlink" Target="https://m.edsoo.ru/7f4116e4" TargetMode="External"/><Relationship Id="rId97" Type="http://schemas.openxmlformats.org/officeDocument/2006/relationships/hyperlink" Target="https://m.edsoo.ru/7f4116e4" TargetMode="External"/><Relationship Id="rId120" Type="http://schemas.openxmlformats.org/officeDocument/2006/relationships/hyperlink" Target="https://m.edsoo.ru/f840e0de" TargetMode="External"/><Relationship Id="rId141" Type="http://schemas.openxmlformats.org/officeDocument/2006/relationships/hyperlink" Target="https://m.edsoo.ru/f840ff74" TargetMode="External"/><Relationship Id="rId7" Type="http://schemas.openxmlformats.org/officeDocument/2006/relationships/hyperlink" Target="https://m.edsoo.ru/7f4116e4" TargetMode="External"/><Relationship Id="rId162" Type="http://schemas.openxmlformats.org/officeDocument/2006/relationships/hyperlink" Target="https://m.edsoo.ru/f840ff74" TargetMode="External"/><Relationship Id="rId183" Type="http://schemas.openxmlformats.org/officeDocument/2006/relationships/hyperlink" Target="https://m.edsoo.ru/f8416cfc" TargetMode="External"/><Relationship Id="rId218" Type="http://schemas.openxmlformats.org/officeDocument/2006/relationships/hyperlink" Target="https://m.edsoo.ru/f8414650" TargetMode="External"/><Relationship Id="rId239" Type="http://schemas.openxmlformats.org/officeDocument/2006/relationships/hyperlink" Target="https://m.edsoo.ru/f840e0de" TargetMode="External"/><Relationship Id="rId250" Type="http://schemas.openxmlformats.org/officeDocument/2006/relationships/hyperlink" Target="https://m.edsoo.ru/f840f0b0" TargetMode="External"/><Relationship Id="rId271" Type="http://schemas.openxmlformats.org/officeDocument/2006/relationships/hyperlink" Target="https://m.edsoo.ru/f841d188" TargetMode="External"/><Relationship Id="rId292" Type="http://schemas.openxmlformats.org/officeDocument/2006/relationships/hyperlink" Target="https://m.edsoo.ru/f841c56c" TargetMode="External"/><Relationship Id="rId306" Type="http://schemas.openxmlformats.org/officeDocument/2006/relationships/hyperlink" Target="https://m.edsoo.ru/f8416806" TargetMode="External"/><Relationship Id="rId24" Type="http://schemas.openxmlformats.org/officeDocument/2006/relationships/hyperlink" Target="https://m.edsoo.ru/7f4116e4" TargetMode="External"/><Relationship Id="rId45" Type="http://schemas.openxmlformats.org/officeDocument/2006/relationships/hyperlink" Target="https://m.edsoo.ru/7f4116e4" TargetMode="External"/><Relationship Id="rId66" Type="http://schemas.openxmlformats.org/officeDocument/2006/relationships/hyperlink" Target="https://m.edsoo.ru/7f4116e4" TargetMode="External"/><Relationship Id="rId87" Type="http://schemas.openxmlformats.org/officeDocument/2006/relationships/hyperlink" Target="https://m.edsoo.ru/7f4116e4" TargetMode="External"/><Relationship Id="rId110" Type="http://schemas.openxmlformats.org/officeDocument/2006/relationships/hyperlink" Target="https://m.edsoo.ru/f840ff74" TargetMode="External"/><Relationship Id="rId131" Type="http://schemas.openxmlformats.org/officeDocument/2006/relationships/hyperlink" Target="https://m.edsoo.ru/f840ff74" TargetMode="External"/><Relationship Id="rId327" Type="http://schemas.openxmlformats.org/officeDocument/2006/relationships/hyperlink" Target="https://m.edsoo.ru/f8416306" TargetMode="External"/><Relationship Id="rId152" Type="http://schemas.openxmlformats.org/officeDocument/2006/relationships/hyperlink" Target="https://m.edsoo.ru/f840ff74" TargetMode="External"/><Relationship Id="rId173" Type="http://schemas.openxmlformats.org/officeDocument/2006/relationships/hyperlink" Target="https://m.edsoo.ru/f841580c" TargetMode="External"/><Relationship Id="rId194" Type="http://schemas.openxmlformats.org/officeDocument/2006/relationships/hyperlink" Target="https://m.edsoo.ru/f841b4aa" TargetMode="External"/><Relationship Id="rId208" Type="http://schemas.openxmlformats.org/officeDocument/2006/relationships/hyperlink" Target="https://m.edsoo.ru/f841427c" TargetMode="External"/><Relationship Id="rId229" Type="http://schemas.openxmlformats.org/officeDocument/2006/relationships/hyperlink" Target="https://m.edsoo.ru/f840d03a" TargetMode="External"/><Relationship Id="rId240" Type="http://schemas.openxmlformats.org/officeDocument/2006/relationships/hyperlink" Target="https://m.edsoo.ru/f840e282" TargetMode="External"/><Relationship Id="rId261" Type="http://schemas.openxmlformats.org/officeDocument/2006/relationships/hyperlink" Target="https://m.edsoo.ru/f841146e" TargetMode="External"/><Relationship Id="rId14" Type="http://schemas.openxmlformats.org/officeDocument/2006/relationships/hyperlink" Target="https://m.edsoo.ru/7f4116e4" TargetMode="External"/><Relationship Id="rId35" Type="http://schemas.openxmlformats.org/officeDocument/2006/relationships/hyperlink" Target="https://m.edsoo.ru/7f4116e4" TargetMode="External"/><Relationship Id="rId56" Type="http://schemas.openxmlformats.org/officeDocument/2006/relationships/hyperlink" Target="https://m.edsoo.ru/7f4116e4" TargetMode="External"/><Relationship Id="rId77" Type="http://schemas.openxmlformats.org/officeDocument/2006/relationships/hyperlink" Target="https://m.edsoo.ru/7f4116e4" TargetMode="External"/><Relationship Id="rId100" Type="http://schemas.openxmlformats.org/officeDocument/2006/relationships/hyperlink" Target="https://m.edsoo.ru/f840ff74" TargetMode="External"/><Relationship Id="rId282" Type="http://schemas.openxmlformats.org/officeDocument/2006/relationships/hyperlink" Target="https://m.edsoo.ru/f8419894" TargetMode="External"/><Relationship Id="rId317" Type="http://schemas.openxmlformats.org/officeDocument/2006/relationships/hyperlink" Target="https://m.edsoo.ru/f84183b8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7f4116e4" TargetMode="External"/><Relationship Id="rId72" Type="http://schemas.openxmlformats.org/officeDocument/2006/relationships/hyperlink" Target="https://m.edsoo.ru/7f4116e4" TargetMode="External"/><Relationship Id="rId93" Type="http://schemas.openxmlformats.org/officeDocument/2006/relationships/hyperlink" Target="https://m.edsoo.ru/7f4116e4" TargetMode="External"/><Relationship Id="rId98" Type="http://schemas.openxmlformats.org/officeDocument/2006/relationships/hyperlink" Target="https://m.edsoo.ru/7f4116e4" TargetMode="External"/><Relationship Id="rId121" Type="http://schemas.openxmlformats.org/officeDocument/2006/relationships/hyperlink" Target="https://m.edsoo.ru/f840e282" TargetMode="External"/><Relationship Id="rId142" Type="http://schemas.openxmlformats.org/officeDocument/2006/relationships/hyperlink" Target="https://m.edsoo.ru/f8411f90" TargetMode="External"/><Relationship Id="rId163" Type="http://schemas.openxmlformats.org/officeDocument/2006/relationships/hyperlink" Target="https://m.edsoo.ru/f840ff74" TargetMode="External"/><Relationship Id="rId184" Type="http://schemas.openxmlformats.org/officeDocument/2006/relationships/hyperlink" Target="https://m.edsoo.ru/f8416fae" TargetMode="External"/><Relationship Id="rId189" Type="http://schemas.openxmlformats.org/officeDocument/2006/relationships/hyperlink" Target="https://m.edsoo.ru/f84185ac" TargetMode="External"/><Relationship Id="rId219" Type="http://schemas.openxmlformats.org/officeDocument/2006/relationships/hyperlink" Target="https://m.edsoo.ru/f84149d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1213e" TargetMode="External"/><Relationship Id="rId230" Type="http://schemas.openxmlformats.org/officeDocument/2006/relationships/hyperlink" Target="https://m.edsoo.ru/f840d328" TargetMode="External"/><Relationship Id="rId235" Type="http://schemas.openxmlformats.org/officeDocument/2006/relationships/hyperlink" Target="https://m.edsoo.ru/f840dbde" TargetMode="External"/><Relationship Id="rId251" Type="http://schemas.openxmlformats.org/officeDocument/2006/relationships/hyperlink" Target="https://m.edsoo.ru/f8412b98" TargetMode="External"/><Relationship Id="rId256" Type="http://schemas.openxmlformats.org/officeDocument/2006/relationships/hyperlink" Target="https://m.edsoo.ru/f8410654" TargetMode="External"/><Relationship Id="rId277" Type="http://schemas.openxmlformats.org/officeDocument/2006/relationships/hyperlink" Target="https://m.edsoo.ru/f841dc50" TargetMode="External"/><Relationship Id="rId298" Type="http://schemas.openxmlformats.org/officeDocument/2006/relationships/hyperlink" Target="https://m.edsoo.ru/f8415b9a" TargetMode="External"/><Relationship Id="rId25" Type="http://schemas.openxmlformats.org/officeDocument/2006/relationships/hyperlink" Target="https://m.edsoo.ru/7f412850" TargetMode="External"/><Relationship Id="rId46" Type="http://schemas.openxmlformats.org/officeDocument/2006/relationships/hyperlink" Target="https://m.edsoo.ru/7f4116e4" TargetMode="External"/><Relationship Id="rId67" Type="http://schemas.openxmlformats.org/officeDocument/2006/relationships/hyperlink" Target="https://m.edsoo.ru/7f4116e4" TargetMode="External"/><Relationship Id="rId116" Type="http://schemas.openxmlformats.org/officeDocument/2006/relationships/hyperlink" Target="https://m.edsoo.ru/f840ce78" TargetMode="External"/><Relationship Id="rId137" Type="http://schemas.openxmlformats.org/officeDocument/2006/relationships/hyperlink" Target="https://m.edsoo.ru/f8410aa0" TargetMode="External"/><Relationship Id="rId158" Type="http://schemas.openxmlformats.org/officeDocument/2006/relationships/hyperlink" Target="https://m.edsoo.ru/f84140ba" TargetMode="External"/><Relationship Id="rId272" Type="http://schemas.openxmlformats.org/officeDocument/2006/relationships/hyperlink" Target="https://m.edsoo.ru/f841d336" TargetMode="External"/><Relationship Id="rId293" Type="http://schemas.openxmlformats.org/officeDocument/2006/relationships/hyperlink" Target="https://m.edsoo.ru/f841c800" TargetMode="External"/><Relationship Id="rId302" Type="http://schemas.openxmlformats.org/officeDocument/2006/relationships/hyperlink" Target="https://m.edsoo.ru/f8414d1c" TargetMode="External"/><Relationship Id="rId307" Type="http://schemas.openxmlformats.org/officeDocument/2006/relationships/hyperlink" Target="https://m.edsoo.ru/f8416996" TargetMode="External"/><Relationship Id="rId323" Type="http://schemas.openxmlformats.org/officeDocument/2006/relationships/hyperlink" Target="https://m.edsoo.ru/f8415118" TargetMode="External"/><Relationship Id="rId328" Type="http://schemas.openxmlformats.org/officeDocument/2006/relationships/hyperlink" Target="https://m.edsoo.ru/f8416180" TargetMode="External"/><Relationship Id="rId20" Type="http://schemas.openxmlformats.org/officeDocument/2006/relationships/hyperlink" Target="https://m.edsoo.ru/7f4116e4" TargetMode="External"/><Relationship Id="rId41" Type="http://schemas.openxmlformats.org/officeDocument/2006/relationships/hyperlink" Target="https://m.edsoo.ru/7f4116e4" TargetMode="External"/><Relationship Id="rId62" Type="http://schemas.openxmlformats.org/officeDocument/2006/relationships/hyperlink" Target="https://m.edsoo.ru/7f4116e4" TargetMode="External"/><Relationship Id="rId83" Type="http://schemas.openxmlformats.org/officeDocument/2006/relationships/hyperlink" Target="https://m.edsoo.ru/7f4116e4" TargetMode="External"/><Relationship Id="rId88" Type="http://schemas.openxmlformats.org/officeDocument/2006/relationships/hyperlink" Target="https://m.edsoo.ru/7f4116e4" TargetMode="External"/><Relationship Id="rId111" Type="http://schemas.openxmlformats.org/officeDocument/2006/relationships/hyperlink" Target="https://m.edsoo.ru/f840ff74" TargetMode="External"/><Relationship Id="rId132" Type="http://schemas.openxmlformats.org/officeDocument/2006/relationships/hyperlink" Target="https://m.edsoo.ru/f840f240" TargetMode="External"/><Relationship Id="rId153" Type="http://schemas.openxmlformats.org/officeDocument/2006/relationships/hyperlink" Target="https://m.edsoo.ru/f840ff74" TargetMode="External"/><Relationship Id="rId174" Type="http://schemas.openxmlformats.org/officeDocument/2006/relationships/hyperlink" Target="https://m.edsoo.ru/f8415636" TargetMode="External"/><Relationship Id="rId179" Type="http://schemas.openxmlformats.org/officeDocument/2006/relationships/hyperlink" Target="https://m.edsoo.ru/f84164be" TargetMode="External"/><Relationship Id="rId195" Type="http://schemas.openxmlformats.org/officeDocument/2006/relationships/hyperlink" Target="https://m.edsoo.ru/f841c56c" TargetMode="External"/><Relationship Id="rId209" Type="http://schemas.openxmlformats.org/officeDocument/2006/relationships/hyperlink" Target="https://m.edsoo.ru/f84134bc" TargetMode="External"/><Relationship Id="rId190" Type="http://schemas.openxmlformats.org/officeDocument/2006/relationships/hyperlink" Target="https://m.edsoo.ru/f8417526" TargetMode="External"/><Relationship Id="rId204" Type="http://schemas.openxmlformats.org/officeDocument/2006/relationships/hyperlink" Target="https://m.edsoo.ru/f841254e" TargetMode="External"/><Relationship Id="rId220" Type="http://schemas.openxmlformats.org/officeDocument/2006/relationships/hyperlink" Target="https://m.edsoo.ru/f8414b6e" TargetMode="External"/><Relationship Id="rId225" Type="http://schemas.openxmlformats.org/officeDocument/2006/relationships/hyperlink" Target="https://m.edsoo.ru/f840c7ca" TargetMode="External"/><Relationship Id="rId241" Type="http://schemas.openxmlformats.org/officeDocument/2006/relationships/hyperlink" Target="https://m.edsoo.ru/f840e41c" TargetMode="External"/><Relationship Id="rId246" Type="http://schemas.openxmlformats.org/officeDocument/2006/relationships/hyperlink" Target="https://m.edsoo.ru/f840ea16" TargetMode="External"/><Relationship Id="rId267" Type="http://schemas.openxmlformats.org/officeDocument/2006/relationships/hyperlink" Target="https://m.edsoo.ru/f8411c0c" TargetMode="External"/><Relationship Id="rId288" Type="http://schemas.openxmlformats.org/officeDocument/2006/relationships/hyperlink" Target="https://m.edsoo.ru/f841b694" TargetMode="Externa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7f4116e4" TargetMode="External"/><Relationship Id="rId57" Type="http://schemas.openxmlformats.org/officeDocument/2006/relationships/hyperlink" Target="https://m.edsoo.ru/7f4116e4" TargetMode="External"/><Relationship Id="rId106" Type="http://schemas.openxmlformats.org/officeDocument/2006/relationships/hyperlink" Target="https://m.edsoo.ru/f841330e" TargetMode="External"/><Relationship Id="rId127" Type="http://schemas.openxmlformats.org/officeDocument/2006/relationships/hyperlink" Target="https://m.edsoo.ru/f840ebe2" TargetMode="External"/><Relationship Id="rId262" Type="http://schemas.openxmlformats.org/officeDocument/2006/relationships/hyperlink" Target="https://m.edsoo.ru/f8410f78" TargetMode="External"/><Relationship Id="rId283" Type="http://schemas.openxmlformats.org/officeDocument/2006/relationships/hyperlink" Target="https://m.edsoo.ru/f8419894" TargetMode="External"/><Relationship Id="rId313" Type="http://schemas.openxmlformats.org/officeDocument/2006/relationships/hyperlink" Target="https://m.edsoo.ru/f8417918" TargetMode="External"/><Relationship Id="rId318" Type="http://schemas.openxmlformats.org/officeDocument/2006/relationships/hyperlink" Target="https://m.edsoo.ru/f84181ce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7f412850" TargetMode="External"/><Relationship Id="rId52" Type="http://schemas.openxmlformats.org/officeDocument/2006/relationships/hyperlink" Target="https://m.edsoo.ru/7f4116e4" TargetMode="External"/><Relationship Id="rId73" Type="http://schemas.openxmlformats.org/officeDocument/2006/relationships/hyperlink" Target="https://m.edsoo.ru/7f4116e4" TargetMode="External"/><Relationship Id="rId78" Type="http://schemas.openxmlformats.org/officeDocument/2006/relationships/hyperlink" Target="https://m.edsoo.ru/7f4116e4" TargetMode="External"/><Relationship Id="rId94" Type="http://schemas.openxmlformats.org/officeDocument/2006/relationships/hyperlink" Target="https://m.edsoo.ru/7f4116e4" TargetMode="External"/><Relationship Id="rId99" Type="http://schemas.openxmlformats.org/officeDocument/2006/relationships/hyperlink" Target="https://m.edsoo.ru/7f4116e4" TargetMode="External"/><Relationship Id="rId101" Type="http://schemas.openxmlformats.org/officeDocument/2006/relationships/hyperlink" Target="https://m.edsoo.ru/f840c162" TargetMode="External"/><Relationship Id="rId122" Type="http://schemas.openxmlformats.org/officeDocument/2006/relationships/hyperlink" Target="https://m.edsoo.ru/f840e41c" TargetMode="External"/><Relationship Id="rId143" Type="http://schemas.openxmlformats.org/officeDocument/2006/relationships/hyperlink" Target="https://m.edsoo.ru/f8411dd8" TargetMode="External"/><Relationship Id="rId148" Type="http://schemas.openxmlformats.org/officeDocument/2006/relationships/hyperlink" Target="https://m.edsoo.ru/f8412706" TargetMode="External"/><Relationship Id="rId164" Type="http://schemas.openxmlformats.org/officeDocument/2006/relationships/hyperlink" Target="https://m.edsoo.ru/f840ff74" TargetMode="External"/><Relationship Id="rId169" Type="http://schemas.openxmlformats.org/officeDocument/2006/relationships/hyperlink" Target="https://m.edsoo.ru/f8414eca" TargetMode="External"/><Relationship Id="rId185" Type="http://schemas.openxmlformats.org/officeDocument/2006/relationships/hyperlink" Target="https://m.edsoo.ru/f8417b3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80" Type="http://schemas.openxmlformats.org/officeDocument/2006/relationships/hyperlink" Target="https://m.edsoo.ru/f8416180" TargetMode="External"/><Relationship Id="rId210" Type="http://schemas.openxmlformats.org/officeDocument/2006/relationships/hyperlink" Target="https://m.edsoo.ru/f841380e" TargetMode="External"/><Relationship Id="rId215" Type="http://schemas.openxmlformats.org/officeDocument/2006/relationships/hyperlink" Target="https://m.edsoo.ru/f8412ef4" TargetMode="External"/><Relationship Id="rId236" Type="http://schemas.openxmlformats.org/officeDocument/2006/relationships/hyperlink" Target="https://m.edsoo.ru/f840f9fc" TargetMode="External"/><Relationship Id="rId257" Type="http://schemas.openxmlformats.org/officeDocument/2006/relationships/hyperlink" Target="https://m.edsoo.ru/f84116c6" TargetMode="External"/><Relationship Id="rId278" Type="http://schemas.openxmlformats.org/officeDocument/2006/relationships/hyperlink" Target="https://m.edsoo.ru/f8418bb0" TargetMode="External"/><Relationship Id="rId26" Type="http://schemas.openxmlformats.org/officeDocument/2006/relationships/hyperlink" Target="https://m.edsoo.ru/7f412850" TargetMode="External"/><Relationship Id="rId231" Type="http://schemas.openxmlformats.org/officeDocument/2006/relationships/hyperlink" Target="https://m.edsoo.ru/f840d846" TargetMode="External"/><Relationship Id="rId252" Type="http://schemas.openxmlformats.org/officeDocument/2006/relationships/hyperlink" Target="https://m.edsoo.ru/f841030c" TargetMode="External"/><Relationship Id="rId273" Type="http://schemas.openxmlformats.org/officeDocument/2006/relationships/hyperlink" Target="https://m.edsoo.ru/f841dac0" TargetMode="External"/><Relationship Id="rId294" Type="http://schemas.openxmlformats.org/officeDocument/2006/relationships/hyperlink" Target="https://m.edsoo.ru/f841c9f4" TargetMode="External"/><Relationship Id="rId308" Type="http://schemas.openxmlformats.org/officeDocument/2006/relationships/hyperlink" Target="https://m.edsoo.ru/f8416b58" TargetMode="External"/><Relationship Id="rId329" Type="http://schemas.openxmlformats.org/officeDocument/2006/relationships/hyperlink" Target="https://m.edsoo.ru/f8415f50" TargetMode="External"/><Relationship Id="rId47" Type="http://schemas.openxmlformats.org/officeDocument/2006/relationships/hyperlink" Target="https://m.edsoo.ru/7f4116e4" TargetMode="External"/><Relationship Id="rId68" Type="http://schemas.openxmlformats.org/officeDocument/2006/relationships/hyperlink" Target="https://m.edsoo.ru/7f4116e4" TargetMode="External"/><Relationship Id="rId89" Type="http://schemas.openxmlformats.org/officeDocument/2006/relationships/hyperlink" Target="https://m.edsoo.ru/7f4116e4" TargetMode="External"/><Relationship Id="rId112" Type="http://schemas.openxmlformats.org/officeDocument/2006/relationships/hyperlink" Target="https://m.edsoo.ru/f840c7ca" TargetMode="External"/><Relationship Id="rId133" Type="http://schemas.openxmlformats.org/officeDocument/2006/relationships/hyperlink" Target="https://m.edsoo.ru/f84104ba" TargetMode="External"/><Relationship Id="rId154" Type="http://schemas.openxmlformats.org/officeDocument/2006/relationships/hyperlink" Target="https://m.edsoo.ru/f840ff74" TargetMode="External"/><Relationship Id="rId175" Type="http://schemas.openxmlformats.org/officeDocument/2006/relationships/hyperlink" Target="https://m.edsoo.ru/f8418dc2" TargetMode="External"/><Relationship Id="rId196" Type="http://schemas.openxmlformats.org/officeDocument/2006/relationships/hyperlink" Target="https://m.edsoo.ru/f841c800" TargetMode="External"/><Relationship Id="rId200" Type="http://schemas.openxmlformats.org/officeDocument/2006/relationships/hyperlink" Target="https://m.edsoo.ru/f841d8ea" TargetMode="External"/><Relationship Id="rId16" Type="http://schemas.openxmlformats.org/officeDocument/2006/relationships/hyperlink" Target="https://m.edsoo.ru/7f4116e4" TargetMode="External"/><Relationship Id="rId221" Type="http://schemas.openxmlformats.org/officeDocument/2006/relationships/hyperlink" Target="https://m.edsoo.ru/f84112c0" TargetMode="External"/><Relationship Id="rId242" Type="http://schemas.openxmlformats.org/officeDocument/2006/relationships/hyperlink" Target="https://m.edsoo.ru/f840e6a6" TargetMode="External"/><Relationship Id="rId263" Type="http://schemas.openxmlformats.org/officeDocument/2006/relationships/hyperlink" Target="https://m.edsoo.ru/f8410c3a" TargetMode="External"/><Relationship Id="rId284" Type="http://schemas.openxmlformats.org/officeDocument/2006/relationships/hyperlink" Target="https://m.edsoo.ru/f8419c54" TargetMode="External"/><Relationship Id="rId319" Type="http://schemas.openxmlformats.org/officeDocument/2006/relationships/hyperlink" Target="https://m.edsoo.ru/f8418778" TargetMode="External"/><Relationship Id="rId37" Type="http://schemas.openxmlformats.org/officeDocument/2006/relationships/hyperlink" Target="https://m.edsoo.ru/7f4116e4" TargetMode="External"/><Relationship Id="rId58" Type="http://schemas.openxmlformats.org/officeDocument/2006/relationships/hyperlink" Target="https://m.edsoo.ru/7f4116e4" TargetMode="External"/><Relationship Id="rId79" Type="http://schemas.openxmlformats.org/officeDocument/2006/relationships/hyperlink" Target="https://m.edsoo.ru/7f4116e4" TargetMode="External"/><Relationship Id="rId102" Type="http://schemas.openxmlformats.org/officeDocument/2006/relationships/hyperlink" Target="https://m.edsoo.ru/f840f9fc" TargetMode="External"/><Relationship Id="rId123" Type="http://schemas.openxmlformats.org/officeDocument/2006/relationships/hyperlink" Target="https://m.edsoo.ru/f840e6a6" TargetMode="External"/><Relationship Id="rId144" Type="http://schemas.openxmlformats.org/officeDocument/2006/relationships/hyperlink" Target="https://m.edsoo.ru/f8411c0c" TargetMode="External"/><Relationship Id="rId330" Type="http://schemas.openxmlformats.org/officeDocument/2006/relationships/fontTable" Target="fontTable.xml"/><Relationship Id="rId90" Type="http://schemas.openxmlformats.org/officeDocument/2006/relationships/hyperlink" Target="https://m.edsoo.ru/7f4116e4" TargetMode="External"/><Relationship Id="rId165" Type="http://schemas.openxmlformats.org/officeDocument/2006/relationships/hyperlink" Target="https://m.edsoo.ru/f841380e" TargetMode="External"/><Relationship Id="rId186" Type="http://schemas.openxmlformats.org/officeDocument/2006/relationships/hyperlink" Target="https://m.edsoo.ru/f8417d1e" TargetMode="External"/><Relationship Id="rId211" Type="http://schemas.openxmlformats.org/officeDocument/2006/relationships/hyperlink" Target="https://m.edsoo.ru/f8413e30" TargetMode="External"/><Relationship Id="rId232" Type="http://schemas.openxmlformats.org/officeDocument/2006/relationships/hyperlink" Target="https://m.edsoo.ru/f8412706" TargetMode="External"/><Relationship Id="rId253" Type="http://schemas.openxmlformats.org/officeDocument/2006/relationships/hyperlink" Target="https://m.edsoo.ru/f840ff74" TargetMode="External"/><Relationship Id="rId274" Type="http://schemas.openxmlformats.org/officeDocument/2006/relationships/hyperlink" Target="https://m.edsoo.ru/f841e664" TargetMode="External"/><Relationship Id="rId295" Type="http://schemas.openxmlformats.org/officeDocument/2006/relationships/hyperlink" Target="https://m.edsoo.ru/f841cd14" TargetMode="External"/><Relationship Id="rId309" Type="http://schemas.openxmlformats.org/officeDocument/2006/relationships/hyperlink" Target="https://m.edsoo.ru/f8416cfc" TargetMode="External"/><Relationship Id="rId27" Type="http://schemas.openxmlformats.org/officeDocument/2006/relationships/hyperlink" Target="https://m.edsoo.ru/7f412850" TargetMode="External"/><Relationship Id="rId48" Type="http://schemas.openxmlformats.org/officeDocument/2006/relationships/hyperlink" Target="https://m.edsoo.ru/7f4116e4" TargetMode="External"/><Relationship Id="rId69" Type="http://schemas.openxmlformats.org/officeDocument/2006/relationships/hyperlink" Target="https://m.edsoo.ru/7f4116e4" TargetMode="External"/><Relationship Id="rId113" Type="http://schemas.openxmlformats.org/officeDocument/2006/relationships/hyperlink" Target="https://m.edsoo.ru/f840c392" TargetMode="External"/><Relationship Id="rId134" Type="http://schemas.openxmlformats.org/officeDocument/2006/relationships/hyperlink" Target="https://m.edsoo.ru/f8410f78" TargetMode="External"/><Relationship Id="rId320" Type="http://schemas.openxmlformats.org/officeDocument/2006/relationships/hyperlink" Target="https://m.edsoo.ru/f84185ac" TargetMode="External"/><Relationship Id="rId80" Type="http://schemas.openxmlformats.org/officeDocument/2006/relationships/hyperlink" Target="https://m.edsoo.ru/7f4116e4" TargetMode="External"/><Relationship Id="rId155" Type="http://schemas.openxmlformats.org/officeDocument/2006/relationships/hyperlink" Target="https://m.edsoo.ru/f8412ef4" TargetMode="External"/><Relationship Id="rId176" Type="http://schemas.openxmlformats.org/officeDocument/2006/relationships/hyperlink" Target="https://m.edsoo.ru/f8415da2" TargetMode="External"/><Relationship Id="rId197" Type="http://schemas.openxmlformats.org/officeDocument/2006/relationships/hyperlink" Target="https://m.edsoo.ru/f841c9f4" TargetMode="External"/><Relationship Id="rId201" Type="http://schemas.openxmlformats.org/officeDocument/2006/relationships/hyperlink" Target="https://m.edsoo.ru/f841d336" TargetMode="External"/><Relationship Id="rId222" Type="http://schemas.openxmlformats.org/officeDocument/2006/relationships/hyperlink" Target="https://m.edsoo.ru/f840c162" TargetMode="External"/><Relationship Id="rId243" Type="http://schemas.openxmlformats.org/officeDocument/2006/relationships/hyperlink" Target="https://m.edsoo.ru/f840fde4" TargetMode="External"/><Relationship Id="rId264" Type="http://schemas.openxmlformats.org/officeDocument/2006/relationships/hyperlink" Target="https://m.edsoo.ru/f84118a6" TargetMode="External"/><Relationship Id="rId285" Type="http://schemas.openxmlformats.org/officeDocument/2006/relationships/hyperlink" Target="https://m.edsoo.ru/f841b284" TargetMode="External"/><Relationship Id="rId17" Type="http://schemas.openxmlformats.org/officeDocument/2006/relationships/hyperlink" Target="https://m.edsoo.ru/7f4116e4" TargetMode="External"/><Relationship Id="rId38" Type="http://schemas.openxmlformats.org/officeDocument/2006/relationships/hyperlink" Target="https://m.edsoo.ru/7f4116e4" TargetMode="External"/><Relationship Id="rId59" Type="http://schemas.openxmlformats.org/officeDocument/2006/relationships/hyperlink" Target="https://m.edsoo.ru/7f4116e4" TargetMode="External"/><Relationship Id="rId103" Type="http://schemas.openxmlformats.org/officeDocument/2006/relationships/hyperlink" Target="https://m.edsoo.ru/f840ff74" TargetMode="External"/><Relationship Id="rId124" Type="http://schemas.openxmlformats.org/officeDocument/2006/relationships/hyperlink" Target="https://m.edsoo.ru/f840e85e" TargetMode="External"/><Relationship Id="rId310" Type="http://schemas.openxmlformats.org/officeDocument/2006/relationships/hyperlink" Target="https://m.edsoo.ru/f8416fae" TargetMode="External"/><Relationship Id="rId70" Type="http://schemas.openxmlformats.org/officeDocument/2006/relationships/hyperlink" Target="https://m.edsoo.ru/7f4116e4" TargetMode="External"/><Relationship Id="rId91" Type="http://schemas.openxmlformats.org/officeDocument/2006/relationships/hyperlink" Target="https://m.edsoo.ru/7f4116e4" TargetMode="External"/><Relationship Id="rId145" Type="http://schemas.openxmlformats.org/officeDocument/2006/relationships/hyperlink" Target="https://m.edsoo.ru/f84118a6" TargetMode="External"/><Relationship Id="rId166" Type="http://schemas.openxmlformats.org/officeDocument/2006/relationships/hyperlink" Target="https://m.edsoo.ru/f840ff74" TargetMode="External"/><Relationship Id="rId187" Type="http://schemas.openxmlformats.org/officeDocument/2006/relationships/hyperlink" Target="https://m.edsoo.ru/f8417f08" TargetMode="External"/><Relationship Id="rId331" Type="http://schemas.openxmlformats.org/officeDocument/2006/relationships/theme" Target="theme/theme1.xml"/><Relationship Id="rId1" Type="http://schemas.openxmlformats.org/officeDocument/2006/relationships/numbering" Target="numbering.xml"/><Relationship Id="rId212" Type="http://schemas.openxmlformats.org/officeDocument/2006/relationships/hyperlink" Target="https://m.edsoo.ru/f841367e" TargetMode="External"/><Relationship Id="rId233" Type="http://schemas.openxmlformats.org/officeDocument/2006/relationships/hyperlink" Target="https://m.edsoo.ru/f8412896" TargetMode="External"/><Relationship Id="rId254" Type="http://schemas.openxmlformats.org/officeDocument/2006/relationships/hyperlink" Target="https://m.edsoo.ru/f8410122" TargetMode="External"/><Relationship Id="rId28" Type="http://schemas.openxmlformats.org/officeDocument/2006/relationships/hyperlink" Target="https://m.edsoo.ru/7f412850" TargetMode="External"/><Relationship Id="rId49" Type="http://schemas.openxmlformats.org/officeDocument/2006/relationships/hyperlink" Target="https://m.edsoo.ru/7f4116e4" TargetMode="External"/><Relationship Id="rId114" Type="http://schemas.openxmlformats.org/officeDocument/2006/relationships/hyperlink" Target="https://m.edsoo.ru/f840d328" TargetMode="External"/><Relationship Id="rId275" Type="http://schemas.openxmlformats.org/officeDocument/2006/relationships/hyperlink" Target="https://m.edsoo.ru/f841e4c0" TargetMode="External"/><Relationship Id="rId296" Type="http://schemas.openxmlformats.org/officeDocument/2006/relationships/hyperlink" Target="https://m.edsoo.ru/f841cf94" TargetMode="External"/><Relationship Id="rId300" Type="http://schemas.openxmlformats.org/officeDocument/2006/relationships/hyperlink" Target="https://m.edsoo.ru/f841a62c" TargetMode="External"/><Relationship Id="rId60" Type="http://schemas.openxmlformats.org/officeDocument/2006/relationships/hyperlink" Target="https://m.edsoo.ru/7f4116e4" TargetMode="External"/><Relationship Id="rId81" Type="http://schemas.openxmlformats.org/officeDocument/2006/relationships/hyperlink" Target="https://m.edsoo.ru/7f4116e4" TargetMode="External"/><Relationship Id="rId135" Type="http://schemas.openxmlformats.org/officeDocument/2006/relationships/hyperlink" Target="https://m.edsoo.ru/f84116c6" TargetMode="External"/><Relationship Id="rId156" Type="http://schemas.openxmlformats.org/officeDocument/2006/relationships/hyperlink" Target="https://m.edsoo.ru/f8413c3c" TargetMode="External"/><Relationship Id="rId177" Type="http://schemas.openxmlformats.org/officeDocument/2006/relationships/hyperlink" Target="https://m.edsoo.ru/f8415f50" TargetMode="External"/><Relationship Id="rId198" Type="http://schemas.openxmlformats.org/officeDocument/2006/relationships/hyperlink" Target="https://m.edsoo.ru/f841dac0" TargetMode="External"/><Relationship Id="rId321" Type="http://schemas.openxmlformats.org/officeDocument/2006/relationships/hyperlink" Target="https://m.edsoo.ru/f841546a" TargetMode="External"/><Relationship Id="rId202" Type="http://schemas.openxmlformats.org/officeDocument/2006/relationships/hyperlink" Target="https://m.edsoo.ru/f841dc50" TargetMode="External"/><Relationship Id="rId223" Type="http://schemas.openxmlformats.org/officeDocument/2006/relationships/hyperlink" Target="https://m.edsoo.ru/f840c392" TargetMode="External"/><Relationship Id="rId244" Type="http://schemas.openxmlformats.org/officeDocument/2006/relationships/hyperlink" Target="https://m.edsoo.ru/f8412a1c" TargetMode="External"/><Relationship Id="rId18" Type="http://schemas.openxmlformats.org/officeDocument/2006/relationships/hyperlink" Target="https://m.edsoo.ru/7f4116e4" TargetMode="External"/><Relationship Id="rId39" Type="http://schemas.openxmlformats.org/officeDocument/2006/relationships/hyperlink" Target="https://m.edsoo.ru/7f4116e4" TargetMode="External"/><Relationship Id="rId265" Type="http://schemas.openxmlformats.org/officeDocument/2006/relationships/hyperlink" Target="https://m.edsoo.ru/f8411a5e" TargetMode="External"/><Relationship Id="rId286" Type="http://schemas.openxmlformats.org/officeDocument/2006/relationships/hyperlink" Target="https://m.edsoo.ru/f8419e7a" TargetMode="External"/><Relationship Id="rId50" Type="http://schemas.openxmlformats.org/officeDocument/2006/relationships/hyperlink" Target="https://m.edsoo.ru/7f4116e4" TargetMode="External"/><Relationship Id="rId104" Type="http://schemas.openxmlformats.org/officeDocument/2006/relationships/hyperlink" Target="https://m.edsoo.ru/f840ff74" TargetMode="External"/><Relationship Id="rId125" Type="http://schemas.openxmlformats.org/officeDocument/2006/relationships/hyperlink" Target="https://m.edsoo.ru/f840ea16" TargetMode="External"/><Relationship Id="rId146" Type="http://schemas.openxmlformats.org/officeDocument/2006/relationships/hyperlink" Target="https://m.edsoo.ru/f84112c0" TargetMode="External"/><Relationship Id="rId167" Type="http://schemas.openxmlformats.org/officeDocument/2006/relationships/hyperlink" Target="https://m.edsoo.ru/f840ff74" TargetMode="External"/><Relationship Id="rId188" Type="http://schemas.openxmlformats.org/officeDocument/2006/relationships/hyperlink" Target="https://m.edsoo.ru/f84181ce" TargetMode="External"/><Relationship Id="rId311" Type="http://schemas.openxmlformats.org/officeDocument/2006/relationships/hyperlink" Target="https://m.edsoo.ru/f8417382" TargetMode="External"/><Relationship Id="rId71" Type="http://schemas.openxmlformats.org/officeDocument/2006/relationships/hyperlink" Target="https://m.edsoo.ru/7f4116e4" TargetMode="External"/><Relationship Id="rId92" Type="http://schemas.openxmlformats.org/officeDocument/2006/relationships/hyperlink" Target="https://m.edsoo.ru/7f4116e4" TargetMode="External"/><Relationship Id="rId213" Type="http://schemas.openxmlformats.org/officeDocument/2006/relationships/hyperlink" Target="https://m.edsoo.ru/f8413c3c" TargetMode="External"/><Relationship Id="rId234" Type="http://schemas.openxmlformats.org/officeDocument/2006/relationships/hyperlink" Target="https://m.edsoo.ru/f840dd7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2850" TargetMode="External"/><Relationship Id="rId255" Type="http://schemas.openxmlformats.org/officeDocument/2006/relationships/hyperlink" Target="https://m.edsoo.ru/f84104ba" TargetMode="External"/><Relationship Id="rId276" Type="http://schemas.openxmlformats.org/officeDocument/2006/relationships/hyperlink" Target="https://m.edsoo.ru/f841e876" TargetMode="External"/><Relationship Id="rId297" Type="http://schemas.openxmlformats.org/officeDocument/2006/relationships/hyperlink" Target="https://m.edsoo.ru/f841ae1a" TargetMode="External"/><Relationship Id="rId40" Type="http://schemas.openxmlformats.org/officeDocument/2006/relationships/hyperlink" Target="https://m.edsoo.ru/7f4116e4" TargetMode="External"/><Relationship Id="rId115" Type="http://schemas.openxmlformats.org/officeDocument/2006/relationships/hyperlink" Target="https://m.edsoo.ru/f840cb62" TargetMode="External"/><Relationship Id="rId136" Type="http://schemas.openxmlformats.org/officeDocument/2006/relationships/hyperlink" Target="https://m.edsoo.ru/f8410dd4" TargetMode="External"/><Relationship Id="rId157" Type="http://schemas.openxmlformats.org/officeDocument/2006/relationships/hyperlink" Target="https://m.edsoo.ru/f8413e30" TargetMode="External"/><Relationship Id="rId178" Type="http://schemas.openxmlformats.org/officeDocument/2006/relationships/hyperlink" Target="https://m.edsoo.ru/f8416306" TargetMode="External"/><Relationship Id="rId301" Type="http://schemas.openxmlformats.org/officeDocument/2006/relationships/hyperlink" Target="https://m.edsoo.ru/f841a82a" TargetMode="External"/><Relationship Id="rId322" Type="http://schemas.openxmlformats.org/officeDocument/2006/relationships/hyperlink" Target="https://m.edsoo.ru/f841580c" TargetMode="External"/><Relationship Id="rId61" Type="http://schemas.openxmlformats.org/officeDocument/2006/relationships/hyperlink" Target="https://m.edsoo.ru/7f4116e4" TargetMode="External"/><Relationship Id="rId82" Type="http://schemas.openxmlformats.org/officeDocument/2006/relationships/hyperlink" Target="https://m.edsoo.ru/7f4116e4" TargetMode="External"/><Relationship Id="rId199" Type="http://schemas.openxmlformats.org/officeDocument/2006/relationships/hyperlink" Target="https://m.edsoo.ru/f841d188" TargetMode="External"/><Relationship Id="rId203" Type="http://schemas.openxmlformats.org/officeDocument/2006/relationships/hyperlink" Target="https://m.edsoo.ru/f841330e" TargetMode="External"/><Relationship Id="rId19" Type="http://schemas.openxmlformats.org/officeDocument/2006/relationships/hyperlink" Target="https://m.edsoo.ru/7f4116e4" TargetMode="External"/><Relationship Id="rId224" Type="http://schemas.openxmlformats.org/officeDocument/2006/relationships/hyperlink" Target="https://m.edsoo.ru/f840c9c8" TargetMode="External"/><Relationship Id="rId245" Type="http://schemas.openxmlformats.org/officeDocument/2006/relationships/hyperlink" Target="https://m.edsoo.ru/f840e85e" TargetMode="External"/><Relationship Id="rId266" Type="http://schemas.openxmlformats.org/officeDocument/2006/relationships/hyperlink" Target="https://m.edsoo.ru/f8410910" TargetMode="External"/><Relationship Id="rId287" Type="http://schemas.openxmlformats.org/officeDocument/2006/relationships/hyperlink" Target="https://m.edsoo.ru/f841b4aa" TargetMode="External"/><Relationship Id="rId30" Type="http://schemas.openxmlformats.org/officeDocument/2006/relationships/hyperlink" Target="https://m.edsoo.ru/7f412850" TargetMode="External"/><Relationship Id="rId105" Type="http://schemas.openxmlformats.org/officeDocument/2006/relationships/hyperlink" Target="https://m.edsoo.ru/f840ff74" TargetMode="External"/><Relationship Id="rId126" Type="http://schemas.openxmlformats.org/officeDocument/2006/relationships/hyperlink" Target="https://m.edsoo.ru/f840ea16" TargetMode="External"/><Relationship Id="rId147" Type="http://schemas.openxmlformats.org/officeDocument/2006/relationships/hyperlink" Target="https://m.edsoo.ru/f841254e" TargetMode="External"/><Relationship Id="rId168" Type="http://schemas.openxmlformats.org/officeDocument/2006/relationships/hyperlink" Target="https://m.edsoo.ru/f8414d1c" TargetMode="External"/><Relationship Id="rId312" Type="http://schemas.openxmlformats.org/officeDocument/2006/relationships/hyperlink" Target="https://m.edsoo.ru/f841752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100</Pages>
  <Words>19498</Words>
  <Characters>-32766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Пользователь Windows</cp:lastModifiedBy>
  <cp:revision>5</cp:revision>
  <cp:lastPrinted>2023-10-17T09:37:00Z</cp:lastPrinted>
  <dcterms:created xsi:type="dcterms:W3CDTF">2023-10-17T09:36:00Z</dcterms:created>
  <dcterms:modified xsi:type="dcterms:W3CDTF">2023-10-17T09:52:00Z</dcterms:modified>
</cp:coreProperties>
</file>